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全体的なチラシのレイアウトの表"/>
      </w:tblPr>
      <w:tblGrid>
        <w:gridCol w:w="10840"/>
      </w:tblGrid>
      <w:tr w:rsidR="00B45600" w:rsidRPr="00F4795B" w14:paraId="622349F1" w14:textId="77777777" w:rsidTr="00CC7D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30"/>
        </w:trPr>
        <w:tc>
          <w:tcPr>
            <w:tcW w:w="10840" w:type="dxa"/>
            <w:tcMar>
              <w:right w:w="288" w:type="dxa"/>
            </w:tcMar>
          </w:tcPr>
          <w:p w14:paraId="513C3458" w14:textId="1DA0BF10" w:rsidR="00B45600" w:rsidRPr="00BD1B3F" w:rsidRDefault="006338DC" w:rsidP="006338DC">
            <w:pPr>
              <w:pStyle w:val="ab"/>
              <w:spacing w:before="0" w:line="0" w:lineRule="atLeast"/>
              <w:ind w:firstLineChars="200" w:firstLine="1160"/>
              <w:rPr>
                <w:b/>
                <w:caps w:val="0"/>
                <w:sz w:val="58"/>
                <w:szCs w:val="5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D1B3F">
              <w:rPr>
                <w:b/>
                <w:caps w:val="0"/>
                <w:noProof/>
                <w:sz w:val="58"/>
                <w:szCs w:val="5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anchor distT="152400" distB="152400" distL="152400" distR="152400" simplePos="0" relativeHeight="251658240" behindDoc="0" locked="0" layoutInCell="1" allowOverlap="1" wp14:anchorId="5383A93B" wp14:editId="0F7C9575">
                  <wp:simplePos x="0" y="0"/>
                  <wp:positionH relativeFrom="page">
                    <wp:posOffset>50800</wp:posOffset>
                  </wp:positionH>
                  <wp:positionV relativeFrom="page">
                    <wp:posOffset>0</wp:posOffset>
                  </wp:positionV>
                  <wp:extent cx="558800" cy="514350"/>
                  <wp:effectExtent l="0" t="0" r="0" b="0"/>
                  <wp:wrapNone/>
                  <wp:docPr id="1073741830" name="officeArt object" descr="IMG_201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officeArt object" descr="IMG_2010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6594" r="16606" b="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143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19679" h="21600" extrusionOk="0">
                                <a:moveTo>
                                  <a:pt x="9843" y="0"/>
                                </a:moveTo>
                                <a:cubicBezTo>
                                  <a:pt x="7325" y="0"/>
                                  <a:pt x="4803" y="1052"/>
                                  <a:pt x="2881" y="3161"/>
                                </a:cubicBezTo>
                                <a:cubicBezTo>
                                  <a:pt x="-961" y="7380"/>
                                  <a:pt x="-961" y="14220"/>
                                  <a:pt x="2881" y="18439"/>
                                </a:cubicBezTo>
                                <a:cubicBezTo>
                                  <a:pt x="4803" y="20548"/>
                                  <a:pt x="7325" y="21600"/>
                                  <a:pt x="9843" y="21600"/>
                                </a:cubicBezTo>
                                <a:cubicBezTo>
                                  <a:pt x="12361" y="21600"/>
                                  <a:pt x="14875" y="20548"/>
                                  <a:pt x="16797" y="18439"/>
                                </a:cubicBezTo>
                                <a:cubicBezTo>
                                  <a:pt x="20639" y="14220"/>
                                  <a:pt x="20639" y="7380"/>
                                  <a:pt x="16797" y="3161"/>
                                </a:cubicBezTo>
                                <a:cubicBezTo>
                                  <a:pt x="14875" y="1052"/>
                                  <a:pt x="12361" y="0"/>
                                  <a:pt x="9843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0E0A" w:rsidRPr="00E70E0A">
              <w:rPr>
                <w:rFonts w:ascii="HGS創英角ﾎﾟｯﾌﾟ体" w:eastAsia="HGS創英角ﾎﾟｯﾌﾟ体" w:hAnsi="HGS創英角ﾎﾟｯﾌﾟ体"/>
                <w:b/>
                <w:caps w:val="0"/>
                <w:noProof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223B7B0F" wp14:editId="3ACE9C5C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63500</wp:posOffset>
                      </wp:positionV>
                      <wp:extent cx="4920252" cy="447675"/>
                      <wp:effectExtent l="0" t="0" r="0" b="0"/>
                      <wp:wrapNone/>
                      <wp:docPr id="41695036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0252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C6626" w14:textId="6CCFEE2B" w:rsidR="001259FE" w:rsidRPr="004A6840" w:rsidRDefault="00597ACA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shd w:val="clear" w:color="auto" w:fill="D1EDF7" w:themeFill="accent6" w:themeFillTint="33"/>
                                    </w:rPr>
                                  </w:pPr>
                                  <w:bookmarkStart w:id="0" w:name="_Hlk238834023"/>
                                  <w:bookmarkStart w:id="1" w:name="_Hlk238834024"/>
                                  <w:r w:rsidRPr="00E70E0A">
                                    <w:rPr>
                                      <w:rFonts w:hint="eastAsia"/>
                                      <w:b/>
                                      <w:bCs/>
                                      <w:sz w:val="30"/>
                                      <w:szCs w:val="30"/>
                                      <w:shd w:val="clear" w:color="auto" w:fill="D1EDF7" w:themeFill="accent6" w:themeFillTint="33"/>
                                    </w:rPr>
                                    <w:t>\</w:t>
                                  </w:r>
                                  <w:r w:rsidR="00B80403" w:rsidRPr="00E70E0A">
                                    <w:rPr>
                                      <w:rFonts w:hint="eastAsia"/>
                                      <w:b/>
                                      <w:bCs/>
                                      <w:sz w:val="30"/>
                                      <w:szCs w:val="30"/>
                                      <w:shd w:val="clear" w:color="auto" w:fill="D1EDF7" w:themeFill="accent6" w:themeFillTint="33"/>
                                    </w:rPr>
                                    <w:t>全て</w:t>
                                  </w:r>
                                  <w:r w:rsidRPr="00E70E0A">
                                    <w:rPr>
                                      <w:rFonts w:hint="eastAsia"/>
                                      <w:b/>
                                      <w:bCs/>
                                      <w:sz w:val="30"/>
                                      <w:szCs w:val="30"/>
                                      <w:shd w:val="clear" w:color="auto" w:fill="D1EDF7" w:themeFill="accent6" w:themeFillTint="33"/>
                                    </w:rPr>
                                    <w:t>の</w:t>
                                  </w:r>
                                  <w:r w:rsidR="00B80403" w:rsidRPr="00E70E0A">
                                    <w:rPr>
                                      <w:rFonts w:hint="eastAsia"/>
                                      <w:b/>
                                      <w:bCs/>
                                      <w:sz w:val="30"/>
                                      <w:szCs w:val="30"/>
                                      <w:shd w:val="clear" w:color="auto" w:fill="D1EDF7" w:themeFill="accent6" w:themeFillTint="33"/>
                                    </w:rPr>
                                    <w:t>人が共に競い合える</w:t>
                                  </w:r>
                                  <w:r w:rsidR="00EE272D" w:rsidRPr="00E70E0A">
                                    <w:rPr>
                                      <w:rFonts w:hint="eastAsia"/>
                                      <w:b/>
                                      <w:bCs/>
                                      <w:sz w:val="30"/>
                                      <w:szCs w:val="30"/>
                                      <w:shd w:val="clear" w:color="auto" w:fill="D1EDF7" w:themeFill="accent6" w:themeFillTint="33"/>
                                    </w:rPr>
                                    <w:t xml:space="preserve">ボッチャ　　</w:t>
                                  </w:r>
                                  <w:r w:rsidR="00552AE6" w:rsidRPr="00E70E0A">
                                    <w:rPr>
                                      <w:rFonts w:hint="eastAsia"/>
                                      <w:b/>
                                      <w:bCs/>
                                      <w:sz w:val="30"/>
                                      <w:szCs w:val="30"/>
                                      <w:shd w:val="clear" w:color="auto" w:fill="D1EDF7" w:themeFill="accent6" w:themeFillTint="33"/>
                                    </w:rPr>
                                    <w:t>奮ってご参加ください</w:t>
                                  </w:r>
                                  <w:r w:rsidRPr="00E70E0A">
                                    <w:rPr>
                                      <w:rFonts w:hint="eastAsia"/>
                                      <w:b/>
                                      <w:bCs/>
                                      <w:sz w:val="30"/>
                                      <w:szCs w:val="30"/>
                                      <w:shd w:val="clear" w:color="auto" w:fill="D1EDF7" w:themeFill="accent6" w:themeFillTint="33"/>
                                    </w:rPr>
                                    <w:t>/</w:t>
                                  </w:r>
                                  <w:bookmarkEnd w:id="0"/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3B7B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51.05pt;margin-top:5pt;width:387.4pt;height:35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8Ff+AEAAM0DAAAOAAAAZHJzL2Uyb0RvYy54bWysU9Fu2yAUfZ+0f0C8L3Ysp2msOFXXrtOk&#10;rpvU7QMwxjEacBmQ2NnX74LdNNrepvkBcX3h3HvOPWxvRq3IUTgvwdR0ucgpEYZDK82+pt+/Pby7&#10;psQHZlqmwIianoSnN7u3b7aDrUQBPahWOIIgxleDrWkfgq2yzPNeaOYXYIXBZAdOs4Ch22etYwOi&#10;a5UVeX6VDeBa64AL7/Hv/ZSku4TfdYKHL13nRSCqpthbSKtLaxPXbLdl1d4x20s+t8H+oQvNpMGi&#10;Z6h7Fhg5OPkXlJbcgYcuLDjoDLpOcpE4IJtl/geb555ZkbigON6eZfL/D5Y/HZ/tV0fC+B5GHGAi&#10;4e0j8B+eGLjrmdmLW+dg6AVrsfAySpYN1lfz1Si1r3wEaYbP0OKQ2SFAAho7p6MqyJMgOg7gdBZd&#10;jIFw/FluirxYFZRwzJXl+mq9SiVY9XLbOh8+CtAkbmrqcKgJnR0ffYjdsOrlSCxm4EEqlQarDBlq&#10;ulkVq3ThIqNlQN8pqWt6ncdvckIk+cG06XJgUk17LKDMzDoSnSiHsRnxYGTfQHtC/g4mf+F7wE0P&#10;7hclA3qrpv7ngTlBifpkUMPNsiyjGVNQrtYFBu4y01xmmOEIVdNAybS9C8nAE9db1LqTSYbXTuZe&#10;0TNJndnf0ZSXcTr1+gp3vwEAAP//AwBQSwMEFAAGAAgAAAAhADoWL+fdAAAACgEAAA8AAABkcnMv&#10;ZG93bnJldi54bWxMj8tOwzAQRfdI/IM1SOyo3UJfIU6FQGxBFIrEbhpPk4h4HMVuE/6e6QqWo3t0&#10;59x8M/pWnaiPTWAL04kBRVwG13Bl4eP9+WYFKiZkh21gsvBDETbF5UWOmQsDv9FpmyolJRwztFCn&#10;1GVax7Imj3ESOmLJDqH3mOTsK+16HKTct3pmzEJ7bFg+1NjRY03l9/boLexeDl+fd+a1evLzbgij&#10;0ezX2trrq/HhHlSiMf3BcNYXdSjEaR+O7KJqLdya2VRQCYxsOgNmuViD2ltYmTnoItf/JxS/AAAA&#10;//8DAFBLAQItABQABgAIAAAAIQC2gziS/gAAAOEBAAATAAAAAAAAAAAAAAAAAAAAAABbQ29udGVu&#10;dF9UeXBlc10ueG1sUEsBAi0AFAAGAAgAAAAhADj9If/WAAAAlAEAAAsAAAAAAAAAAAAAAAAALwEA&#10;AF9yZWxzLy5yZWxzUEsBAi0AFAAGAAgAAAAhAP6LwV/4AQAAzQMAAA4AAAAAAAAAAAAAAAAALgIA&#10;AGRycy9lMm9Eb2MueG1sUEsBAi0AFAAGAAgAAAAhADoWL+fdAAAACgEAAA8AAAAAAAAAAAAAAAAA&#10;UgQAAGRycy9kb3ducmV2LnhtbFBLBQYAAAAABAAEAPMAAABcBQAAAAA=&#10;" filled="f" stroked="f">
                      <v:textbox>
                        <w:txbxContent>
                          <w:p w14:paraId="72AC6626" w14:textId="6CCFEE2B" w:rsidR="001259FE" w:rsidRPr="004A6840" w:rsidRDefault="00597ACA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  <w:shd w:val="clear" w:color="auto" w:fill="D1EDF7" w:themeFill="accent6" w:themeFillTint="33"/>
                              </w:rPr>
                            </w:pPr>
                            <w:bookmarkStart w:id="2" w:name="_Hlk238834023"/>
                            <w:bookmarkStart w:id="3" w:name="_Hlk238834024"/>
                            <w:r w:rsidRPr="00E70E0A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shd w:val="clear" w:color="auto" w:fill="D1EDF7" w:themeFill="accent6" w:themeFillTint="33"/>
                              </w:rPr>
                              <w:t>\</w:t>
                            </w:r>
                            <w:r w:rsidR="00B80403" w:rsidRPr="00E70E0A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shd w:val="clear" w:color="auto" w:fill="D1EDF7" w:themeFill="accent6" w:themeFillTint="33"/>
                              </w:rPr>
                              <w:t>全て</w:t>
                            </w:r>
                            <w:r w:rsidRPr="00E70E0A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shd w:val="clear" w:color="auto" w:fill="D1EDF7" w:themeFill="accent6" w:themeFillTint="33"/>
                              </w:rPr>
                              <w:t>の</w:t>
                            </w:r>
                            <w:r w:rsidR="00B80403" w:rsidRPr="00E70E0A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shd w:val="clear" w:color="auto" w:fill="D1EDF7" w:themeFill="accent6" w:themeFillTint="33"/>
                              </w:rPr>
                              <w:t>人が共に競い合える</w:t>
                            </w:r>
                            <w:r w:rsidR="00EE272D" w:rsidRPr="00E70E0A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shd w:val="clear" w:color="auto" w:fill="D1EDF7" w:themeFill="accent6" w:themeFillTint="33"/>
                              </w:rPr>
                              <w:t xml:space="preserve">ボッチャ　　</w:t>
                            </w:r>
                            <w:r w:rsidR="00552AE6" w:rsidRPr="00E70E0A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shd w:val="clear" w:color="auto" w:fill="D1EDF7" w:themeFill="accent6" w:themeFillTint="33"/>
                              </w:rPr>
                              <w:t>奮ってご参加ください</w:t>
                            </w:r>
                            <w:r w:rsidRPr="00E70E0A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  <w:shd w:val="clear" w:color="auto" w:fill="D1EDF7" w:themeFill="accent6" w:themeFillTint="33"/>
                              </w:rPr>
                              <w:t>/</w:t>
                            </w:r>
                            <w:bookmarkEnd w:id="2"/>
                            <w:bookmarkEnd w:id="3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5600" w:rsidRPr="00E70E0A">
              <w:rPr>
                <w:rFonts w:ascii="HGS創英角ﾎﾟｯﾌﾟ体" w:eastAsia="HGS創英角ﾎﾟｯﾌﾟ体" w:hAnsi="HGS創英角ﾎﾟｯﾌﾟ体" w:hint="eastAsia"/>
                <w:b/>
                <w:bCs w:val="0"/>
                <w:caps w:val="0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2026</w:t>
            </w:r>
          </w:p>
          <w:p w14:paraId="1EA02217" w14:textId="200EC5A3" w:rsidR="00B45600" w:rsidRPr="00047400" w:rsidRDefault="00F4795B" w:rsidP="00241650">
            <w:pPr>
              <w:pStyle w:val="ab"/>
              <w:spacing w:before="0" w:line="240" w:lineRule="auto"/>
              <w:jc w:val="distribute"/>
              <w:rPr>
                <w:rFonts w:ascii="HGS創英角ﾎﾟｯﾌﾟ体" w:eastAsia="HGS創英角ﾎﾟｯﾌﾟ体" w:hAnsi="HGS創英角ﾎﾟｯﾌﾟ体"/>
                <w:b/>
                <w:bCs w:val="0"/>
                <w:sz w:val="96"/>
                <w:szCs w:val="9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89" behindDoc="0" locked="0" layoutInCell="1" allowOverlap="1" wp14:anchorId="7B34D689" wp14:editId="105AFE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830580</wp:posOffset>
                  </wp:positionV>
                  <wp:extent cx="4536440" cy="2641600"/>
                  <wp:effectExtent l="0" t="0" r="0" b="6350"/>
                  <wp:wrapSquare wrapText="bothSides"/>
                  <wp:docPr id="1738150750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414393" name="図 126941439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644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45600" w:rsidRPr="00047400">
              <w:rPr>
                <w:rFonts w:ascii="HGS創英角ﾎﾟｯﾌﾟ体" w:eastAsia="HGS創英角ﾎﾟｯﾌﾟ体" w:hAnsi="HGS創英角ﾎﾟｯﾌﾟ体" w:hint="eastAsia"/>
                <w:b/>
                <w:bCs w:val="0"/>
                <w:caps w:val="0"/>
                <w:sz w:val="96"/>
                <w:szCs w:val="9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ボッチャみたかカップ</w:t>
            </w:r>
          </w:p>
          <w:p w14:paraId="0048895A" w14:textId="6270E504" w:rsidR="00B45600" w:rsidRDefault="00F4795B" w:rsidP="000F10D1">
            <w:pPr>
              <w:pStyle w:val="a6"/>
              <w:spacing w:line="240" w:lineRule="auto"/>
              <w:rPr>
                <w:bCs w:val="0"/>
                <w:sz w:val="68"/>
                <w:szCs w:val="68"/>
              </w:rPr>
            </w:pPr>
            <w:r w:rsidRPr="00EF1076">
              <w:rPr>
                <w:b/>
                <w:caps w:val="0"/>
                <w:noProof/>
                <w:color w:val="E03177" w:themeColor="accent1"/>
                <w:sz w:val="68"/>
                <w:szCs w:val="68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mc:AlternateContent>
                <mc:Choice Requires="wps">
                  <w:drawing>
                    <wp:anchor distT="45720" distB="45720" distL="114300" distR="114300" simplePos="0" relativeHeight="251663385" behindDoc="0" locked="0" layoutInCell="1" allowOverlap="1" wp14:anchorId="19F559F3" wp14:editId="3581AA18">
                      <wp:simplePos x="0" y="0"/>
                      <wp:positionH relativeFrom="column">
                        <wp:posOffset>4584700</wp:posOffset>
                      </wp:positionH>
                      <wp:positionV relativeFrom="paragraph">
                        <wp:posOffset>16510</wp:posOffset>
                      </wp:positionV>
                      <wp:extent cx="2324100" cy="2632075"/>
                      <wp:effectExtent l="19050" t="19050" r="19050" b="15875"/>
                      <wp:wrapNone/>
                      <wp:docPr id="212655134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263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03177">
                                  <a:lumMod val="20000"/>
                                  <a:lumOff val="80000"/>
                                </a:srgbClr>
                              </a:solidFill>
                              <a:ln w="28575">
                                <a:solidFill>
                                  <a:srgbClr val="E0317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A9FD4" w14:textId="77777777" w:rsidR="00F4795B" w:rsidRDefault="00F4795B" w:rsidP="00F4795B">
                                  <w:pPr>
                                    <w:pStyle w:val="1"/>
                                    <w:spacing w:before="0" w:after="0"/>
                                    <w:rPr>
                                      <w:rFonts w:ascii="Meiryo UI" w:hAnsi="Meiryo UI"/>
                                      <w:bCs w:val="0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46779EE1" w14:textId="77777777" w:rsidR="00F4795B" w:rsidRDefault="00F4795B" w:rsidP="00F4795B">
                                  <w:pPr>
                                    <w:pStyle w:val="1"/>
                                    <w:spacing w:before="0" w:after="0"/>
                                    <w:rPr>
                                      <w:rFonts w:ascii="Meiryo UI" w:hAnsi="Meiryo UI"/>
                                      <w:bCs w:val="0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7E62A493" w14:textId="1272501A" w:rsidR="00F4795B" w:rsidRPr="00B912A3" w:rsidRDefault="00F4795B" w:rsidP="00F4795B">
                                  <w:pPr>
                                    <w:pStyle w:val="1"/>
                                    <w:spacing w:before="0" w:after="0"/>
                                    <w:rPr>
                                      <w:rFonts w:ascii="HG創英角ﾎﾟｯﾌﾟ体" w:eastAsia="HG創英角ﾎﾟｯﾌﾟ体" w:hAnsi="HG創英角ﾎﾟｯﾌﾟ体"/>
                                      <w:bCs w:val="0"/>
                                      <w:color w:val="auto"/>
                                      <w:sz w:val="44"/>
                                      <w:szCs w:val="44"/>
                                    </w:rPr>
                                  </w:pPr>
                                  <w:r w:rsidRPr="00E13788">
                                    <w:rPr>
                                      <w:rFonts w:ascii="Meiryo UI" w:hAnsi="Meiryo UI" w:hint="eastAsia"/>
                                      <w:bCs w:val="0"/>
                                      <w:color w:val="auto"/>
                                      <w:sz w:val="24"/>
                                      <w:szCs w:val="24"/>
                                    </w:rPr>
                                    <w:t>開催日：</w:t>
                                  </w:r>
                                  <w:r w:rsidRPr="00B912A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bCs w:val="0"/>
                                      <w:color w:val="auto"/>
                                      <w:sz w:val="44"/>
                                      <w:szCs w:val="44"/>
                                    </w:rPr>
                                    <w:t>令和８年</w:t>
                                  </w:r>
                                </w:p>
                                <w:p w14:paraId="2950A6B2" w14:textId="77777777" w:rsidR="00F4795B" w:rsidRDefault="00F4795B" w:rsidP="00F4795B">
                                  <w:pPr>
                                    <w:pStyle w:val="1"/>
                                    <w:spacing w:before="0" w:after="0"/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bCs w:val="0"/>
                                      <w:color w:val="auto"/>
                                      <w:sz w:val="50"/>
                                      <w:szCs w:val="50"/>
                                    </w:rPr>
                                  </w:pPr>
                                  <w:r w:rsidRPr="00B912A3">
                                    <w:rPr>
                                      <w:rFonts w:ascii="HG創英角ﾎﾟｯﾌﾟ体" w:eastAsia="HG創英角ﾎﾟｯﾌﾟ体" w:hAnsi="HG創英角ﾎﾟｯﾌﾟ体" w:hint="eastAsia"/>
                                      <w:bCs w:val="0"/>
                                      <w:color w:val="auto"/>
                                      <w:sz w:val="50"/>
                                      <w:szCs w:val="50"/>
                                    </w:rPr>
                                    <w:t>１２月５日</w:t>
                                  </w:r>
                                  <w:r w:rsidRPr="00351E18">
                                    <w:rPr>
                                      <w:rFonts w:ascii="ＭＳ 明朝" w:eastAsia="ＭＳ 明朝" w:hAnsi="ＭＳ 明朝" w:cs="ＭＳ 明朝" w:hint="eastAsia"/>
                                      <w:bCs w:val="0"/>
                                      <w:color w:val="auto"/>
                                      <w:sz w:val="50"/>
                                      <w:szCs w:val="50"/>
                                    </w:rPr>
                                    <w:t>㈯</w:t>
                                  </w:r>
                                </w:p>
                                <w:p w14:paraId="1BE6D8CC" w14:textId="0AB732FA" w:rsidR="00F4795B" w:rsidRPr="00F4795B" w:rsidRDefault="00F4795B" w:rsidP="00F4795B">
                                  <w:pPr>
                                    <w:spacing w:after="0" w:line="240" w:lineRule="auto"/>
                                    <w:ind w:left="1200" w:hangingChars="300" w:hanging="1200"/>
                                    <w:contextualSpacing/>
                                    <w:jc w:val="center"/>
                                    <w:rPr>
                                      <w:rFonts w:asciiTheme="majorHAnsi" w:eastAsia="HG丸ｺﾞｼｯｸM-PRO" w:hAnsiTheme="majorHAnsi" w:hint="eastAsia"/>
                                      <w:sz w:val="40"/>
                                      <w:szCs w:val="40"/>
                                    </w:rPr>
                                  </w:pPr>
                                  <w:r w:rsidRPr="00C8165B">
                                    <w:rPr>
                                      <w:rFonts w:asciiTheme="majorHAnsi" w:eastAsia="HG丸ｺﾞｼｯｸM-PRO" w:hAnsiTheme="majorHAnsi"/>
                                      <w:sz w:val="40"/>
                                      <w:szCs w:val="40"/>
                                    </w:rPr>
                                    <w:t>10:00</w:t>
                                  </w:r>
                                  <w:r w:rsidRPr="00C8165B">
                                    <w:rPr>
                                      <w:rFonts w:asciiTheme="majorHAnsi" w:eastAsia="HG丸ｺﾞｼｯｸM-PRO" w:hAnsiTheme="majorHAnsi" w:hint="eastAsia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～</w:t>
                                  </w:r>
                                  <w:r w:rsidRPr="00C8165B">
                                    <w:rPr>
                                      <w:rFonts w:asciiTheme="majorHAnsi" w:eastAsia="HG丸ｺﾞｼｯｸM-PRO" w:hAnsiTheme="majorHAnsi"/>
                                      <w:sz w:val="40"/>
                                      <w:szCs w:val="40"/>
                                    </w:rPr>
                                    <w:t>15:00</w:t>
                                  </w:r>
                                </w:p>
                                <w:p w14:paraId="6714105B" w14:textId="77777777" w:rsidR="00F4795B" w:rsidRDefault="00F4795B" w:rsidP="00F4795B">
                                  <w:pPr>
                                    <w:pStyle w:val="1"/>
                                    <w:adjustRightInd w:val="0"/>
                                    <w:snapToGrid w:val="0"/>
                                    <w:spacing w:before="0" w:after="0" w:line="0" w:lineRule="atLeast"/>
                                    <w:contextualSpacing w:val="0"/>
                                    <w:rPr>
                                      <w:rFonts w:ascii="Meiryo UI" w:hAnsi="Meiryo UI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1416DF14" w14:textId="77777777" w:rsidR="00F4795B" w:rsidRDefault="00F4795B" w:rsidP="00F4795B">
                                  <w:pPr>
                                    <w:pStyle w:val="1"/>
                                    <w:adjustRightInd w:val="0"/>
                                    <w:snapToGrid w:val="0"/>
                                    <w:spacing w:before="0" w:after="0" w:line="0" w:lineRule="atLeast"/>
                                    <w:contextualSpacing w:val="0"/>
                                    <w:rPr>
                                      <w:rFonts w:ascii="Meiryo UI" w:hAnsi="Meiryo UI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4F98D7E8" w14:textId="77777777" w:rsidR="00F4795B" w:rsidRDefault="00F4795B" w:rsidP="00F4795B">
                                  <w:pPr>
                                    <w:pStyle w:val="1"/>
                                    <w:adjustRightInd w:val="0"/>
                                    <w:snapToGrid w:val="0"/>
                                    <w:spacing w:before="0" w:after="0" w:line="0" w:lineRule="atLeast"/>
                                    <w:contextualSpacing w:val="0"/>
                                    <w:rPr>
                                      <w:rFonts w:ascii="Meiryo UI" w:hAnsi="Meiryo UI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5783AE8" w14:textId="77777777" w:rsidR="00F4795B" w:rsidRDefault="00F4795B" w:rsidP="00F4795B">
                                  <w:pPr>
                                    <w:pStyle w:val="1"/>
                                    <w:adjustRightInd w:val="0"/>
                                    <w:snapToGrid w:val="0"/>
                                    <w:spacing w:before="0" w:after="0" w:line="0" w:lineRule="atLeast"/>
                                    <w:contextualSpacing w:val="0"/>
                                    <w:rPr>
                                      <w:rFonts w:ascii="Meiryo UI" w:hAnsi="Meiryo UI"/>
                                      <w:sz w:val="38"/>
                                      <w:szCs w:val="38"/>
                                    </w:rPr>
                                  </w:pPr>
                                  <w:r w:rsidRPr="00C8165B">
                                    <w:rPr>
                                      <w:rFonts w:ascii="Meiryo UI" w:hAnsi="Meiryo UI" w:hint="eastAsia"/>
                                      <w:sz w:val="24"/>
                                      <w:szCs w:val="24"/>
                                    </w:rPr>
                                    <w:t>会場：</w:t>
                                  </w:r>
                                  <w:r w:rsidRPr="00691C78">
                                    <w:rPr>
                                      <w:rFonts w:ascii="Meiryo UI" w:hAnsi="Meiryo UI" w:hint="eastAsia"/>
                                      <w:sz w:val="38"/>
                                      <w:szCs w:val="38"/>
                                    </w:rPr>
                                    <w:t>SUBARU</w:t>
                                  </w:r>
                                  <w:r>
                                    <w:rPr>
                                      <w:rFonts w:ascii="Meiryo UI" w:hAnsi="Meiryo UI" w:hint="eastAsia"/>
                                      <w:sz w:val="38"/>
                                      <w:szCs w:val="38"/>
                                    </w:rPr>
                                    <w:t>総合</w:t>
                                  </w:r>
                                </w:p>
                                <w:p w14:paraId="64DFD6DD" w14:textId="77777777" w:rsidR="00F4795B" w:rsidRDefault="00F4795B" w:rsidP="00F4795B">
                                  <w:pPr>
                                    <w:pStyle w:val="1"/>
                                    <w:adjustRightInd w:val="0"/>
                                    <w:snapToGrid w:val="0"/>
                                    <w:spacing w:before="0" w:after="0" w:line="0" w:lineRule="atLeast"/>
                                    <w:ind w:firstLineChars="200" w:firstLine="760"/>
                                    <w:contextualSpacing w:val="0"/>
                                    <w:rPr>
                                      <w:rFonts w:ascii="Meiryo UI" w:hAnsi="Meiryo UI"/>
                                      <w:sz w:val="40"/>
                                      <w:szCs w:val="40"/>
                                    </w:rPr>
                                  </w:pPr>
                                  <w:r w:rsidRPr="00691C78">
                                    <w:rPr>
                                      <w:rFonts w:ascii="Meiryo UI" w:hAnsi="Meiryo UI" w:hint="eastAsia"/>
                                      <w:sz w:val="38"/>
                                      <w:szCs w:val="38"/>
                                    </w:rPr>
                                    <w:t>スポーツセンタ</w:t>
                                  </w:r>
                                  <w:r>
                                    <w:rPr>
                                      <w:rFonts w:ascii="Meiryo UI" w:hAnsi="Meiryo UI" w:hint="eastAsia"/>
                                      <w:sz w:val="40"/>
                                      <w:szCs w:val="40"/>
                                    </w:rPr>
                                    <w:t>ー</w:t>
                                  </w:r>
                                </w:p>
                                <w:p w14:paraId="6AE7880D" w14:textId="1DFF43FC" w:rsidR="00F4795B" w:rsidRPr="00F4795B" w:rsidRDefault="00F4795B" w:rsidP="00F4795B">
                                  <w:pPr>
                                    <w:pStyle w:val="1"/>
                                    <w:adjustRightInd w:val="0"/>
                                    <w:snapToGrid w:val="0"/>
                                    <w:spacing w:before="0" w:after="0" w:line="0" w:lineRule="atLeast"/>
                                    <w:ind w:firstLineChars="200" w:firstLine="760"/>
                                    <w:contextualSpacing w:val="0"/>
                                    <w:rPr>
                                      <w:rFonts w:ascii="Meiryo UI" w:hAnsi="Meiryo UI"/>
                                      <w:sz w:val="40"/>
                                      <w:szCs w:val="40"/>
                                    </w:rPr>
                                  </w:pPr>
                                  <w:r w:rsidRPr="00691C78">
                                    <w:rPr>
                                      <w:rFonts w:ascii="Meiryo UI" w:hAnsi="Meiryo UI" w:hint="eastAsia"/>
                                      <w:sz w:val="38"/>
                                      <w:szCs w:val="38"/>
                                    </w:rPr>
                                    <w:t>メインアリーナ</w:t>
                                  </w:r>
                                </w:p>
                                <w:p w14:paraId="4F5B5D06" w14:textId="3731D21F" w:rsidR="00F4795B" w:rsidRPr="00C8165B" w:rsidRDefault="00F4795B" w:rsidP="00F4795B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Theme="majorHAnsi" w:eastAsia="HG丸ｺﾞｼｯｸM-PRO" w:hAnsiTheme="majorHAnsi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559F3" id="_x0000_s1027" type="#_x0000_t202" style="position:absolute;margin-left:361pt;margin-top:1.3pt;width:183pt;height:207.25pt;z-index:2516633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5HjMAIAAGIEAAAOAAAAZHJzL2Uyb0RvYy54bWysVNtu2zAMfR+wfxD0vviSpMmMOEWXtsOA&#10;7gJ0+wBZlmNhkuhJSuzu60fJTppuL8OwF0EkrcPDQ9Kb60ErchTWSTAlzWYpJcJwqKXZl/Tb1/s3&#10;a0qcZ6ZmCowo6ZNw9Hr7+tWm7wqRQwuqFpYgiHFF35W09b4rksTxVmjmZtAJg8EGrGYeTbtPast6&#10;RNcqydP0KunB1p0FLpxD7+0YpNuI3zSC+89N44QnqqTIzcfTxrMKZ7LdsGJvWddKPtFg/8BCM2kw&#10;6RnqlnlGDlb+AaUlt+Cg8TMOOoGmkVzEGrCaLP2tmseWdSLWguK47iyT+3+w/NPxsftiiR/ewYAN&#10;jEW47gH4d0cM7Fpm9uLGWuhbwWpMnAXJkr5zxfQ0SO0KF0Cq/iPU2GR28BCBhsbqoArWSRAdG/B0&#10;Fl0MnnB05vN8kaUY4hjLr+Z5ulrGHKw4Pe+s8+8FaBIuJbXY1QjPjg/OBzqsOH0SsjlQsr6XSkXD&#10;7qudsuTIcALu0nm2WsW36qCR7OjGQUICcRTQjQMzutcnN+K7ESbmeoGvDOmR93qJrP8q+cj3BYaW&#10;HpdASV3SmHPiEhS/M3Xk5ZlU4x3JKDO1IKg+6u+HaiCyxv6sQiGhJRXUT9gUC+PQ45LipQX7k5Ie&#10;B76k7seBWUGJ+mCwsW+zxSJsSDQWy1WOhr2MVJcRZjhCldRTMl53Pm5VkMDADQ5AI2NrnplMnHGQ&#10;o4rT0oVNubTjV8+/hu0vAAAA//8DAFBLAwQUAAYACAAAACEAPQU1MuAAAAAKAQAADwAAAGRycy9k&#10;b3ducmV2LnhtbEyPzU7DMBCE70i8g7VI3KiTqGpDGqeK+JE4gIDQB9jGSxKI12nsNuHtcU9wnJ3V&#10;zDf5dja9ONHoOssK4kUEgri2uuNGwe7j8SYF4Tyyxt4yKfghB9vi8iLHTNuJ3+lU+UaEEHYZKmi9&#10;HzIpXd2SQbewA3HwPu1o0Ac5NlKPOIVw08skilbSYMehocWB7lqqv6ujUVC9zt349fR8eMD76eVN&#10;Lg/lbYlKXV/N5QaEp9n/PcMZP6BDEZj29sjaiV7BOknCFq8gWYE4+1GahsNewTJexyCLXP6fUPwC&#10;AAD//wMAUEsBAi0AFAAGAAgAAAAhALaDOJL+AAAA4QEAABMAAAAAAAAAAAAAAAAAAAAAAFtDb250&#10;ZW50X1R5cGVzXS54bWxQSwECLQAUAAYACAAAACEAOP0h/9YAAACUAQAACwAAAAAAAAAAAAAAAAAv&#10;AQAAX3JlbHMvLnJlbHNQSwECLQAUAAYACAAAACEAoFeR4zACAABiBAAADgAAAAAAAAAAAAAAAAAu&#10;AgAAZHJzL2Uyb0RvYy54bWxQSwECLQAUAAYACAAAACEAPQU1MuAAAAAKAQAADwAAAAAAAAAAAAAA&#10;AACKBAAAZHJzL2Rvd25yZXYueG1sUEsFBgAAAAAEAAQA8wAAAJcFAAAAAA==&#10;" fillcolor="#f9d6e4" strokecolor="#e03177" strokeweight="2.25pt">
                      <v:textbox>
                        <w:txbxContent>
                          <w:p w14:paraId="421A9FD4" w14:textId="77777777" w:rsidR="00F4795B" w:rsidRDefault="00F4795B" w:rsidP="00F4795B">
                            <w:pPr>
                              <w:pStyle w:val="1"/>
                              <w:spacing w:before="0" w:after="0"/>
                              <w:rPr>
                                <w:rFonts w:ascii="Meiryo UI" w:hAnsi="Meiryo UI"/>
                                <w:bCs w:val="0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46779EE1" w14:textId="77777777" w:rsidR="00F4795B" w:rsidRDefault="00F4795B" w:rsidP="00F4795B">
                            <w:pPr>
                              <w:pStyle w:val="1"/>
                              <w:spacing w:before="0" w:after="0"/>
                              <w:rPr>
                                <w:rFonts w:ascii="Meiryo UI" w:hAnsi="Meiryo UI"/>
                                <w:bCs w:val="0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7E62A493" w14:textId="1272501A" w:rsidR="00F4795B" w:rsidRPr="00B912A3" w:rsidRDefault="00F4795B" w:rsidP="00F4795B">
                            <w:pPr>
                              <w:pStyle w:val="1"/>
                              <w:spacing w:before="0" w:after="0"/>
                              <w:rPr>
                                <w:rFonts w:ascii="HG創英角ﾎﾟｯﾌﾟ体" w:eastAsia="HG創英角ﾎﾟｯﾌﾟ体" w:hAnsi="HG創英角ﾎﾟｯﾌﾟ体"/>
                                <w:bCs w:val="0"/>
                                <w:color w:val="auto"/>
                                <w:sz w:val="44"/>
                                <w:szCs w:val="44"/>
                              </w:rPr>
                            </w:pPr>
                            <w:r w:rsidRPr="00E13788">
                              <w:rPr>
                                <w:rFonts w:ascii="Meiryo UI" w:hAnsi="Meiryo UI" w:hint="eastAsia"/>
                                <w:bCs w:val="0"/>
                                <w:color w:val="auto"/>
                                <w:sz w:val="24"/>
                                <w:szCs w:val="24"/>
                              </w:rPr>
                              <w:t>開催日：</w:t>
                            </w:r>
                            <w:r w:rsidRPr="00B912A3">
                              <w:rPr>
                                <w:rFonts w:ascii="HG創英角ﾎﾟｯﾌﾟ体" w:eastAsia="HG創英角ﾎﾟｯﾌﾟ体" w:hAnsi="HG創英角ﾎﾟｯﾌﾟ体" w:hint="eastAsia"/>
                                <w:bCs w:val="0"/>
                                <w:color w:val="auto"/>
                                <w:sz w:val="44"/>
                                <w:szCs w:val="44"/>
                              </w:rPr>
                              <w:t>令和８年</w:t>
                            </w:r>
                          </w:p>
                          <w:p w14:paraId="2950A6B2" w14:textId="77777777" w:rsidR="00F4795B" w:rsidRDefault="00F4795B" w:rsidP="00F4795B">
                            <w:pPr>
                              <w:pStyle w:val="1"/>
                              <w:spacing w:before="0" w:after="0"/>
                              <w:jc w:val="center"/>
                              <w:rPr>
                                <w:rFonts w:ascii="ＭＳ 明朝" w:eastAsia="ＭＳ 明朝" w:hAnsi="ＭＳ 明朝" w:cs="ＭＳ 明朝"/>
                                <w:bCs w:val="0"/>
                                <w:color w:val="auto"/>
                                <w:sz w:val="50"/>
                                <w:szCs w:val="50"/>
                              </w:rPr>
                            </w:pPr>
                            <w:r w:rsidRPr="00B912A3">
                              <w:rPr>
                                <w:rFonts w:ascii="HG創英角ﾎﾟｯﾌﾟ体" w:eastAsia="HG創英角ﾎﾟｯﾌﾟ体" w:hAnsi="HG創英角ﾎﾟｯﾌﾟ体" w:hint="eastAsia"/>
                                <w:bCs w:val="0"/>
                                <w:color w:val="auto"/>
                                <w:sz w:val="50"/>
                                <w:szCs w:val="50"/>
                              </w:rPr>
                              <w:t>１２月５日</w:t>
                            </w:r>
                            <w:r w:rsidRPr="00351E18">
                              <w:rPr>
                                <w:rFonts w:ascii="ＭＳ 明朝" w:eastAsia="ＭＳ 明朝" w:hAnsi="ＭＳ 明朝" w:cs="ＭＳ 明朝" w:hint="eastAsia"/>
                                <w:bCs w:val="0"/>
                                <w:color w:val="auto"/>
                                <w:sz w:val="50"/>
                                <w:szCs w:val="50"/>
                              </w:rPr>
                              <w:t>㈯</w:t>
                            </w:r>
                          </w:p>
                          <w:p w14:paraId="1BE6D8CC" w14:textId="0AB732FA" w:rsidR="00F4795B" w:rsidRPr="00F4795B" w:rsidRDefault="00F4795B" w:rsidP="00F4795B">
                            <w:pPr>
                              <w:spacing w:after="0" w:line="240" w:lineRule="auto"/>
                              <w:ind w:left="1200" w:hangingChars="300" w:hanging="1200"/>
                              <w:contextualSpacing/>
                              <w:jc w:val="center"/>
                              <w:rPr>
                                <w:rFonts w:asciiTheme="majorHAnsi" w:eastAsia="HG丸ｺﾞｼｯｸM-PRO" w:hAnsiTheme="majorHAnsi" w:hint="eastAsia"/>
                                <w:sz w:val="40"/>
                                <w:szCs w:val="40"/>
                              </w:rPr>
                            </w:pPr>
                            <w:r w:rsidRPr="00C8165B">
                              <w:rPr>
                                <w:rFonts w:asciiTheme="majorHAnsi" w:eastAsia="HG丸ｺﾞｼｯｸM-PRO" w:hAnsiTheme="majorHAnsi"/>
                                <w:sz w:val="40"/>
                                <w:szCs w:val="40"/>
                              </w:rPr>
                              <w:t>10:00</w:t>
                            </w:r>
                            <w:r w:rsidRPr="00C8165B">
                              <w:rPr>
                                <w:rFonts w:asciiTheme="majorHAnsi" w:eastAsia="HG丸ｺﾞｼｯｸM-PRO" w:hAnsiTheme="majorHAns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～</w:t>
                            </w:r>
                            <w:r w:rsidRPr="00C8165B">
                              <w:rPr>
                                <w:rFonts w:asciiTheme="majorHAnsi" w:eastAsia="HG丸ｺﾞｼｯｸM-PRO" w:hAnsiTheme="majorHAnsi"/>
                                <w:sz w:val="40"/>
                                <w:szCs w:val="40"/>
                              </w:rPr>
                              <w:t>15:00</w:t>
                            </w:r>
                          </w:p>
                          <w:p w14:paraId="6714105B" w14:textId="77777777" w:rsidR="00F4795B" w:rsidRDefault="00F4795B" w:rsidP="00F4795B">
                            <w:pPr>
                              <w:pStyle w:val="1"/>
                              <w:adjustRightInd w:val="0"/>
                              <w:snapToGrid w:val="0"/>
                              <w:spacing w:before="0" w:after="0" w:line="0" w:lineRule="atLeast"/>
                              <w:contextualSpacing w:val="0"/>
                              <w:rPr>
                                <w:rFonts w:ascii="Meiryo UI" w:hAnsi="Meiryo UI"/>
                                <w:sz w:val="2"/>
                                <w:szCs w:val="2"/>
                              </w:rPr>
                            </w:pPr>
                          </w:p>
                          <w:p w14:paraId="1416DF14" w14:textId="77777777" w:rsidR="00F4795B" w:rsidRDefault="00F4795B" w:rsidP="00F4795B">
                            <w:pPr>
                              <w:pStyle w:val="1"/>
                              <w:adjustRightInd w:val="0"/>
                              <w:snapToGrid w:val="0"/>
                              <w:spacing w:before="0" w:after="0" w:line="0" w:lineRule="atLeast"/>
                              <w:contextualSpacing w:val="0"/>
                              <w:rPr>
                                <w:rFonts w:ascii="Meiryo UI" w:hAnsi="Meiryo UI"/>
                                <w:sz w:val="2"/>
                                <w:szCs w:val="2"/>
                              </w:rPr>
                            </w:pPr>
                          </w:p>
                          <w:p w14:paraId="4F98D7E8" w14:textId="77777777" w:rsidR="00F4795B" w:rsidRDefault="00F4795B" w:rsidP="00F4795B">
                            <w:pPr>
                              <w:pStyle w:val="1"/>
                              <w:adjustRightInd w:val="0"/>
                              <w:snapToGrid w:val="0"/>
                              <w:spacing w:before="0" w:after="0" w:line="0" w:lineRule="atLeast"/>
                              <w:contextualSpacing w:val="0"/>
                              <w:rPr>
                                <w:rFonts w:ascii="Meiryo UI" w:hAnsi="Meiryo UI"/>
                                <w:sz w:val="2"/>
                                <w:szCs w:val="2"/>
                              </w:rPr>
                            </w:pPr>
                          </w:p>
                          <w:p w14:paraId="35783AE8" w14:textId="77777777" w:rsidR="00F4795B" w:rsidRDefault="00F4795B" w:rsidP="00F4795B">
                            <w:pPr>
                              <w:pStyle w:val="1"/>
                              <w:adjustRightInd w:val="0"/>
                              <w:snapToGrid w:val="0"/>
                              <w:spacing w:before="0" w:after="0" w:line="0" w:lineRule="atLeast"/>
                              <w:contextualSpacing w:val="0"/>
                              <w:rPr>
                                <w:rFonts w:ascii="Meiryo UI" w:hAnsi="Meiryo UI"/>
                                <w:sz w:val="38"/>
                                <w:szCs w:val="38"/>
                              </w:rPr>
                            </w:pPr>
                            <w:r w:rsidRPr="00C8165B">
                              <w:rPr>
                                <w:rFonts w:ascii="Meiryo UI" w:hAnsi="Meiryo UI" w:hint="eastAsia"/>
                                <w:sz w:val="24"/>
                                <w:szCs w:val="24"/>
                              </w:rPr>
                              <w:t>会場：</w:t>
                            </w:r>
                            <w:r w:rsidRPr="00691C78">
                              <w:rPr>
                                <w:rFonts w:ascii="Meiryo UI" w:hAnsi="Meiryo UI" w:hint="eastAsia"/>
                                <w:sz w:val="38"/>
                                <w:szCs w:val="38"/>
                              </w:rPr>
                              <w:t>SUBARU</w:t>
                            </w:r>
                            <w:r>
                              <w:rPr>
                                <w:rFonts w:ascii="Meiryo UI" w:hAnsi="Meiryo UI" w:hint="eastAsia"/>
                                <w:sz w:val="38"/>
                                <w:szCs w:val="38"/>
                              </w:rPr>
                              <w:t>総合</w:t>
                            </w:r>
                          </w:p>
                          <w:p w14:paraId="64DFD6DD" w14:textId="77777777" w:rsidR="00F4795B" w:rsidRDefault="00F4795B" w:rsidP="00F4795B">
                            <w:pPr>
                              <w:pStyle w:val="1"/>
                              <w:adjustRightInd w:val="0"/>
                              <w:snapToGrid w:val="0"/>
                              <w:spacing w:before="0" w:after="0" w:line="0" w:lineRule="atLeast"/>
                              <w:ind w:firstLineChars="200" w:firstLine="760"/>
                              <w:contextualSpacing w:val="0"/>
                              <w:rPr>
                                <w:rFonts w:ascii="Meiryo UI" w:hAnsi="Meiryo UI"/>
                                <w:sz w:val="40"/>
                                <w:szCs w:val="40"/>
                              </w:rPr>
                            </w:pPr>
                            <w:r w:rsidRPr="00691C78">
                              <w:rPr>
                                <w:rFonts w:ascii="Meiryo UI" w:hAnsi="Meiryo UI" w:hint="eastAsia"/>
                                <w:sz w:val="38"/>
                                <w:szCs w:val="38"/>
                              </w:rPr>
                              <w:t>スポーツセンタ</w:t>
                            </w:r>
                            <w:r>
                              <w:rPr>
                                <w:rFonts w:ascii="Meiryo UI" w:hAnsi="Meiryo UI" w:hint="eastAsia"/>
                                <w:sz w:val="40"/>
                                <w:szCs w:val="40"/>
                              </w:rPr>
                              <w:t>ー</w:t>
                            </w:r>
                          </w:p>
                          <w:p w14:paraId="6AE7880D" w14:textId="1DFF43FC" w:rsidR="00F4795B" w:rsidRPr="00F4795B" w:rsidRDefault="00F4795B" w:rsidP="00F4795B">
                            <w:pPr>
                              <w:pStyle w:val="1"/>
                              <w:adjustRightInd w:val="0"/>
                              <w:snapToGrid w:val="0"/>
                              <w:spacing w:before="0" w:after="0" w:line="0" w:lineRule="atLeast"/>
                              <w:ind w:firstLineChars="200" w:firstLine="760"/>
                              <w:contextualSpacing w:val="0"/>
                              <w:rPr>
                                <w:rFonts w:ascii="Meiryo UI" w:hAnsi="Meiryo UI"/>
                                <w:sz w:val="40"/>
                                <w:szCs w:val="40"/>
                              </w:rPr>
                            </w:pPr>
                            <w:r w:rsidRPr="00691C78">
                              <w:rPr>
                                <w:rFonts w:ascii="Meiryo UI" w:hAnsi="Meiryo UI" w:hint="eastAsia"/>
                                <w:sz w:val="38"/>
                                <w:szCs w:val="38"/>
                              </w:rPr>
                              <w:t>メインアリーナ</w:t>
                            </w:r>
                          </w:p>
                          <w:p w14:paraId="4F5B5D06" w14:textId="3731D21F" w:rsidR="00F4795B" w:rsidRPr="00C8165B" w:rsidRDefault="00F4795B" w:rsidP="00F4795B">
                            <w:pPr>
                              <w:spacing w:after="0" w:line="240" w:lineRule="auto"/>
                              <w:contextualSpacing/>
                              <w:rPr>
                                <w:rFonts w:asciiTheme="majorHAnsi" w:eastAsia="HG丸ｺﾞｼｯｸM-PRO" w:hAnsiTheme="majorHAnsi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313" behindDoc="0" locked="0" layoutInCell="1" allowOverlap="1" wp14:anchorId="7423F95E" wp14:editId="2DDD89C3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162560</wp:posOffset>
                      </wp:positionV>
                      <wp:extent cx="2381250" cy="408193"/>
                      <wp:effectExtent l="0" t="0" r="0" b="0"/>
                      <wp:wrapNone/>
                      <wp:docPr id="57420599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0" cy="408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FB6B93" w14:textId="75CA5905" w:rsidR="00B45600" w:rsidRPr="00960DDF" w:rsidRDefault="00CC7DEC" w:rsidP="00CC49D0">
                                  <w:pPr>
                                    <w:pStyle w:val="a9"/>
                                    <w:jc w:val="center"/>
                                    <w:rPr>
                                      <w:rFonts w:eastAsia="HG創英角ﾎﾟｯﾌﾟ体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:highlight w:val="yellow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観戦もできます！</w:t>
                                  </w:r>
                                  <w:r w:rsidR="003C3279" w:rsidRPr="003C3279"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　</w:t>
                                  </w:r>
                                  <w:r w:rsidR="00F54216" w:rsidRPr="003C3279"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="00F54216"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:highlight w:val="yellow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="00F54216"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="00E52ED3"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</w:p>
                                <w:p w14:paraId="32C7706D" w14:textId="77777777" w:rsidR="004B5EB8" w:rsidRDefault="004B5EB8"/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3F95E" id="テキスト ボックス 1" o:spid="_x0000_s1028" type="#_x0000_t202" style="position:absolute;margin-left:153pt;margin-top:12.8pt;width:187.5pt;height:32.15pt;z-index:251660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9UKEQIAACgEAAAOAAAAZHJzL2Uyb0RvYy54bWysU01vGjEQvVfqf7B8LwskaWHFEtFEVJVQ&#10;EolEORuvzVqyPa5t2KW/vmMvBJr2VPXiHc/Mzsd7z7PbzmiyFz4osBUdDYaUCMuhVnZb0Zfn5acJ&#10;JSEyWzMNVlT0IAK9nX/8MGtdKcbQgK6FJ1jEhrJ1FW1idGVRBN4Iw8IAnLAYlOANi3j126L2rMXq&#10;Rhfj4fBz0YKvnQcuQkDvfR+k81xfSsHjo5RBRKIrirPFfPp8btJZzGes3HrmGsWPY7B/mMIwZbHp&#10;W6l7FhnZefVHKaO4hwAyDjiYAqRUXOQdcJvR8N0264Y5kXdBcIJ7gyn8v7L8Yb92T57E7it0SGAC&#10;pHWhDOhM+3TSm/TFSQnGEcLDG2yii4Sjc3w1GY1vMMQxdj2cjKZXqUxx/tv5EL8JMCQZFfVIS0aL&#10;7Vch9qmnlNTMwlJpnanR9jcH1kye4jxismK36YiqL8bfQH3ArTz0hAfHlwpbr1iIT8wjwzgtqjY+&#10;4iE1tBWFo0VJA/7n3/wpH4HHKCUtKqai4ceOeUGJ/m6Rki/X4+kNSixfJpMptvCXgc1FwO7MHaAk&#10;R/g6HM9mSo/6ZEoP5hWlvUg9McQsx84VjSfzLvYqxqfBxWKRk1BSjsWVXTueSifkEqzP3Svz7oh9&#10;RNYe4KQsVr6joM/tMV/sIkiV+Uko95gewUc5ZoaPTyfp/fKes84PfP4LAAD//wMAUEsDBBQABgAI&#10;AAAAIQAzqF454AAAAAkBAAAPAAAAZHJzL2Rvd25yZXYueG1sTI/BTsMwEETvSPyDtUjcqNOiWmnI&#10;pkqRAIkLpSDE0YlNEhGvo9htQ7++ywmOszOafZOvJ9eLgx1D5wlhPktAWKq96ahBeH97uElBhKjJ&#10;6N6TRfixAdbF5UWuM+OP9GoPu9gILqGQaYQ2xiGTMtStdTrM/GCJvS8/Oh1Zjo00oz5yuevlIkmU&#10;dLoj/tDqwd63tv7e7R3CqQvl0/ZlE6vN8vMx2T6r8FEqxOurqbwDEe0U/8Lwi8/oUDBT5fdkgugR&#10;bhPFWyLCYqlAcEClcz5UCOlqBbLI5f8FxRkAAP//AwBQSwECLQAUAAYACAAAACEAtoM4kv4AAADh&#10;AQAAEwAAAAAAAAAAAAAAAAAAAAAAW0NvbnRlbnRfVHlwZXNdLnhtbFBLAQItABQABgAIAAAAIQA4&#10;/SH/1gAAAJQBAAALAAAAAAAAAAAAAAAAAC8BAABfcmVscy8ucmVsc1BLAQItABQABgAIAAAAIQA0&#10;i9UKEQIAACgEAAAOAAAAAAAAAAAAAAAAAC4CAABkcnMvZTJvRG9jLnhtbFBLAQItABQABgAIAAAA&#10;IQAzqF454AAAAAkBAAAPAAAAAAAAAAAAAAAAAGsEAABkcnMvZG93bnJldi54bWxQSwUGAAAAAAQA&#10;BADzAAAAeAUAAAAA&#10;" filled="f" stroked="f">
                      <v:textbox inset="5.85pt,.7pt,5.85pt,.7pt">
                        <w:txbxContent>
                          <w:p w14:paraId="06FB6B93" w14:textId="75CA5905" w:rsidR="00B45600" w:rsidRPr="00960DDF" w:rsidRDefault="00CC7DEC" w:rsidP="00CC49D0">
                            <w:pPr>
                              <w:pStyle w:val="a9"/>
                              <w:jc w:val="center"/>
                              <w:rPr>
                                <w:rFonts w:eastAsia="HG創英角ﾎﾟｯﾌﾟ体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:highlight w:val="yellow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観戦もできます！</w:t>
                            </w:r>
                            <w:r w:rsidR="003C3279" w:rsidRPr="003C3279"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F54216" w:rsidRPr="003C3279"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F54216"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:highlight w:val="yellow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F54216"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E52ED3"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32C7706D" w14:textId="77777777" w:rsidR="004B5EB8" w:rsidRDefault="004B5EB8"/>
                        </w:txbxContent>
                      </v:textbox>
                    </v:shape>
                  </w:pict>
                </mc:Fallback>
              </mc:AlternateContent>
            </w:r>
          </w:p>
          <w:p w14:paraId="2BD348C6" w14:textId="177DD868" w:rsidR="003734A1" w:rsidRDefault="00F4795B" w:rsidP="00F4795B">
            <w:pPr>
              <w:tabs>
                <w:tab w:val="right" w:pos="10552"/>
              </w:tabs>
              <w:rPr>
                <w:bCs w:val="0"/>
                <w:color w:val="EE0000"/>
                <w:sz w:val="30"/>
                <w:szCs w:val="30"/>
              </w:rPr>
            </w:pPr>
            <w:r>
              <w:rPr>
                <w:bCs w:val="0"/>
                <w:color w:val="EE0000"/>
                <w:sz w:val="30"/>
                <w:szCs w:val="30"/>
              </w:rPr>
              <w:tab/>
            </w:r>
          </w:p>
          <w:p w14:paraId="61DA049D" w14:textId="6E42D629" w:rsidR="003734A1" w:rsidRDefault="003734A1" w:rsidP="00BE22DC">
            <w:pPr>
              <w:rPr>
                <w:bCs w:val="0"/>
                <w:color w:val="EE0000"/>
                <w:sz w:val="30"/>
                <w:szCs w:val="30"/>
              </w:rPr>
            </w:pPr>
          </w:p>
          <w:p w14:paraId="259DA654" w14:textId="55FB3D03" w:rsidR="003734A1" w:rsidRDefault="003734A1" w:rsidP="00BE22DC">
            <w:pPr>
              <w:rPr>
                <w:bCs w:val="0"/>
                <w:color w:val="EE0000"/>
                <w:sz w:val="30"/>
                <w:szCs w:val="30"/>
              </w:rPr>
            </w:pPr>
          </w:p>
          <w:p w14:paraId="4AE0929B" w14:textId="77777777" w:rsidR="00F4795B" w:rsidRDefault="00F4795B" w:rsidP="00F4795B">
            <w:pPr>
              <w:rPr>
                <w:bCs w:val="0"/>
                <w:color w:val="EE0000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33" behindDoc="0" locked="0" layoutInCell="1" allowOverlap="1" wp14:anchorId="31345E7D" wp14:editId="238CF161">
                      <wp:simplePos x="0" y="0"/>
                      <wp:positionH relativeFrom="column">
                        <wp:posOffset>3139440</wp:posOffset>
                      </wp:positionH>
                      <wp:positionV relativeFrom="paragraph">
                        <wp:posOffset>960755</wp:posOffset>
                      </wp:positionV>
                      <wp:extent cx="1390650" cy="408193"/>
                      <wp:effectExtent l="0" t="0" r="0" b="0"/>
                      <wp:wrapNone/>
                      <wp:docPr id="29951947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408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CA9A23" w14:textId="6D82F052" w:rsidR="00F4795B" w:rsidRPr="00960DDF" w:rsidRDefault="00F4795B" w:rsidP="00F4795B">
                                  <w:pPr>
                                    <w:pStyle w:val="a9"/>
                                    <w:jc w:val="center"/>
                                    <w:rPr>
                                      <w:rFonts w:eastAsia="HG創英角ﾎﾟｯﾌﾟ体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:highlight w:val="yellow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参加無料</w:t>
                                  </w:r>
                                  <w:r w:rsidRPr="003C3279"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　</w:t>
                                  </w:r>
                                  <w:r w:rsidRPr="003C3279"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:highlight w:val="yellow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HG創英角ﾎﾟｯﾌﾟ体" w:hint="eastAsia"/>
                                      <w:b/>
                                      <w:noProof/>
                                      <w:color w:val="002060"/>
                                      <w:sz w:val="40"/>
                                      <w:szCs w:val="40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</w:t>
                                  </w:r>
                                </w:p>
                                <w:p w14:paraId="738807C7" w14:textId="77777777" w:rsidR="00F4795B" w:rsidRDefault="00F4795B" w:rsidP="00F4795B"/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45E7D" id="_x0000_s1029" type="#_x0000_t202" style="position:absolute;margin-left:247.2pt;margin-top:75.65pt;width:109.5pt;height:32.15pt;z-index:251665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e91EwIAACkEAAAOAAAAZHJzL2Uyb0RvYy54bWysU8lu2zAQvRfIPxC8x5KdpbZgOXATuChg&#10;JAGcImeaIi0CFIclaUvu13dIeWvaU9ELNZwZzfLe4/ShazTZCecVmJIOBzklwnColNmU9Pvb4npM&#10;iQ/MVEyDESXdC08fZlefpq0txAhq0JVwBIsYX7S2pHUItsgyz2vRMD8AKwwGJbiGBby6TVY51mL1&#10;RmejPL/PWnCVdcCF9+h96oN0lupLKXh4kdKLQHRJcbaQTpfOdTyz2ZQVG8dsrfhhDPYPUzRMGWx6&#10;KvXEAiNbp/4o1SjuwIMMAw5NBlIqLtIOuM0w/7DNqmZWpF0QHG9PMPn/V5Y/71b21ZHQfYEOCYyA&#10;tNYXHp1xn066Jn5xUoJxhHB/gk10gfD4080kv7/DEMfYbT4eTm5imez8t3U+fBXQkGiU1CEtCS22&#10;W/rQpx5TYjMDC6V1okab3xxYM3qy84jRCt26I6rCScbH+ddQ7XEtBz3j3vKFwt5L5sMrc0gxjouy&#10;DS94SA1tSeFgUVKD+/k3f8xH5DFKSYuSKan/sWVOUKK/GeTk8+1ococaS5fxeIIt3GVgfREw2+YR&#10;UJNDfB6WJzOmB300pYPmHbU9jz0xxAzHziUNR/Mx9DLGt8HFfJ6SUFOWhaVZWR5LR+girm/dO3P2&#10;AH5A2p7hKC1WfOCgz+1Bn28DSJUIijD3mB7QRz0mig9vJwr+8p6yzi989gsAAP//AwBQSwMEFAAG&#10;AAgAAAAhANsYolXhAAAACwEAAA8AAABkcnMvZG93bnJldi54bWxMj8FOg0AQhu8mvsNmTLzZhRZQ&#10;kaWhJmrixVqN8biwIxDZWcJuW/TpHU96nPm//PNNsZ7tIA44+d6RgngRgUBqnOmpVfD6cndxBcIH&#10;TUYPjlDBF3pYl6cnhc6NO9IzHnahFVxCPtcKuhDGXErfdGi1X7gRibMPN1kdeJxaaSZ95HI7yGUU&#10;ZdLqnvhCp0e87bD53O2tgu/eVw/bp02oN+n7fbR9zPxblSl1fjZXNyACzuEPhl99VoeSnWq3J+PF&#10;oCC5ThJGOUjjFQgmLuMVb2oFyzjNQJaF/P9D+QMAAP//AwBQSwECLQAUAAYACAAAACEAtoM4kv4A&#10;AADhAQAAEwAAAAAAAAAAAAAAAAAAAAAAW0NvbnRlbnRfVHlwZXNdLnhtbFBLAQItABQABgAIAAAA&#10;IQA4/SH/1gAAAJQBAAALAAAAAAAAAAAAAAAAAC8BAABfcmVscy8ucmVsc1BLAQItABQABgAIAAAA&#10;IQC5Ve91EwIAACkEAAAOAAAAAAAAAAAAAAAAAC4CAABkcnMvZTJvRG9jLnhtbFBLAQItABQABgAI&#10;AAAAIQDbGKJV4QAAAAsBAAAPAAAAAAAAAAAAAAAAAG0EAABkcnMvZG93bnJldi54bWxQSwUGAAAA&#10;AAQABADzAAAAewUAAAAA&#10;" filled="f" stroked="f">
                      <v:textbox inset="5.85pt,.7pt,5.85pt,.7pt">
                        <w:txbxContent>
                          <w:p w14:paraId="2CCA9A23" w14:textId="6D82F052" w:rsidR="00F4795B" w:rsidRPr="00960DDF" w:rsidRDefault="00F4795B" w:rsidP="00F4795B">
                            <w:pPr>
                              <w:pStyle w:val="a9"/>
                              <w:jc w:val="center"/>
                              <w:rPr>
                                <w:rFonts w:eastAsia="HG創英角ﾎﾟｯﾌﾟ体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:highlight w:val="yellow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参加無料</w:t>
                            </w:r>
                            <w:r w:rsidRPr="003C3279"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3C3279"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:highlight w:val="yellow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eastAsia="HG創英角ﾎﾟｯﾌﾟ体" w:hint="eastAsia"/>
                                <w:b/>
                                <w:noProof/>
                                <w:color w:val="002060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  <w:p w14:paraId="738807C7" w14:textId="77777777" w:rsidR="00F4795B" w:rsidRDefault="00F4795B" w:rsidP="00F4795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37" behindDoc="0" locked="0" layoutInCell="1" allowOverlap="1" wp14:anchorId="57C84700" wp14:editId="6A11910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858520</wp:posOffset>
                      </wp:positionV>
                      <wp:extent cx="3130550" cy="478173"/>
                      <wp:effectExtent l="0" t="0" r="0" b="0"/>
                      <wp:wrapNone/>
                      <wp:docPr id="167564215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0550" cy="4781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5A9C20" w14:textId="1CB53CB2" w:rsidR="00B45600" w:rsidRPr="009375C6" w:rsidRDefault="00B45600" w:rsidP="008B1492">
                                  <w:pPr>
                                    <w:pStyle w:val="a9"/>
                                    <w:jc w:val="center"/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56"/>
                                      <w:szCs w:val="56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31B0A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b/>
                                      <w:noProof/>
                                      <w:color w:val="002060"/>
                                      <w:sz w:val="56"/>
                                      <w:szCs w:val="56"/>
                                      <w:highlight w:val="yellow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参加チーム募集！</w:t>
                                  </w:r>
                                </w:p>
                                <w:p w14:paraId="03211C86" w14:textId="77777777" w:rsidR="00B45600" w:rsidRDefault="00B45600"/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84700" id="_x0000_s1030" type="#_x0000_t202" style="position:absolute;margin-left:.2pt;margin-top:67.6pt;width:246.5pt;height:37.65pt;z-index:251661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/rFAIAACgEAAAOAAAAZHJzL2Uyb0RvYy54bWysU8lu2zAQvRfIPxC8x/IS145gOXATuChg&#10;JAGcImeaIi0BJIclaUvu13dIeWvaU9ELNZwZzfLe4+yh1YrshfM1mIIOen1KhOFQ1mZb0O9vy9sp&#10;JT4wUzIFRhT0IDx9mN98mjU2F0OoQJXCESxifN7YglYh2DzLPK+EZr4HVhgMSnCaBby6bVY61mB1&#10;rbJhv/85a8CV1gEX3qP3qQvSeaovpeDhRUovAlEFxdlCOl06N/HM5jOWbx2zVc2PY7B/mEKz2mDT&#10;c6knFhjZufqPUrrmDjzI0OOgM5Cy5iLtgNsM+h+2WVfMirQLguPtGSb//8ry5/3avjoS2i/QIoER&#10;kMb63KMz7tNKp+MXJyUYRwgPZ9hEGwhH52gw6o/HGOIYu5tMB5NRLJNd/rbOh68CNIlGQR3SktBi&#10;+5UPXeopJTYzsKyVStQo85sDa0ZPdhkxWqHdtKQuCzo8jb+B8oBbOegI95Yva2y9Yj68MocM47So&#10;2vCCh1TQFBSOFiUVuJ9/88d8BB6jlDSomIL6HzvmBCXqm0FKJnfD+zFKLF2m03ts4a4Dm6uA2elH&#10;QEkO8HVYnsyYHtTJlA70O0p7EXtiiBmOnQsaTuZj6FSMT4OLxSIloaQsCyuztjyWjshFWN/ad+bs&#10;EfuArD3DSVks/0BBl9thvtgFkHXiJ6LcYXoEH+WYGD4+naj363vKujzw+S8AAAD//wMAUEsDBBQA&#10;BgAIAAAAIQD0cGG73wAAAAgBAAAPAAAAZHJzL2Rvd25yZXYueG1sTI/BTsMwEETvSPyDtUjcqN20&#10;iUqIU6VIgMSlpUWIo5MsSUS8jmK3DXw9ywmOOzOafZOtJ9uLE46+c6RhPlMgkCpXd9RoeD083KxA&#10;+GCoNr0j1PCFHtb55UVm0tqd6QVP+9AILiGfGg1tCEMqpa9atMbP3IDE3ocbrQl8jo2sR3PmctvL&#10;SKlEWtMRf2jNgPctVp/7o9Xw3fniabfdhHITvz+q3XPi34pE6+urqbgDEXAKf2H4xWd0yJmpdEeq&#10;veg1LDnH6iKOQLC9vF2wUmqI5ioGmWfy/4D8BwAA//8DAFBLAQItABQABgAIAAAAIQC2gziS/gAA&#10;AOEBAAATAAAAAAAAAAAAAAAAAAAAAABbQ29udGVudF9UeXBlc10ueG1sUEsBAi0AFAAGAAgAAAAh&#10;ADj9If/WAAAAlAEAAAsAAAAAAAAAAAAAAAAALwEAAF9yZWxzLy5yZWxzUEsBAi0AFAAGAAgAAAAh&#10;AIqST+sUAgAAKAQAAA4AAAAAAAAAAAAAAAAALgIAAGRycy9lMm9Eb2MueG1sUEsBAi0AFAAGAAgA&#10;AAAhAPRwYbvfAAAACAEAAA8AAAAAAAAAAAAAAAAAbgQAAGRycy9kb3ducmV2LnhtbFBLBQYAAAAA&#10;BAAEAPMAAAB6BQAAAAA=&#10;" filled="f" stroked="f">
                      <v:textbox inset="5.85pt,.7pt,5.85pt,.7pt">
                        <w:txbxContent>
                          <w:p w14:paraId="415A9C20" w14:textId="1CB53CB2" w:rsidR="00B45600" w:rsidRPr="009375C6" w:rsidRDefault="00B45600" w:rsidP="008B1492">
                            <w:pPr>
                              <w:pStyle w:val="a9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1B0A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:highlight w:val="yellow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参加チーム募集！</w:t>
                            </w:r>
                          </w:p>
                          <w:p w14:paraId="03211C86" w14:textId="77777777" w:rsidR="00B45600" w:rsidRDefault="00B45600"/>
                        </w:txbxContent>
                      </v:textbox>
                    </v:shape>
                  </w:pict>
                </mc:Fallback>
              </mc:AlternateContent>
            </w:r>
            <w:r w:rsidRPr="00F50FE2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7" behindDoc="1" locked="0" layoutInCell="1" allowOverlap="1" wp14:anchorId="5C701DDB" wp14:editId="3B1CAA82">
                      <wp:simplePos x="0" y="0"/>
                      <wp:positionH relativeFrom="column">
                        <wp:posOffset>4926330</wp:posOffset>
                      </wp:positionH>
                      <wp:positionV relativeFrom="paragraph">
                        <wp:posOffset>428625</wp:posOffset>
                      </wp:positionV>
                      <wp:extent cx="1847850" cy="920750"/>
                      <wp:effectExtent l="0" t="0" r="19050" b="12700"/>
                      <wp:wrapSquare wrapText="bothSides"/>
                      <wp:docPr id="173644390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920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19050"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04E16" w14:textId="65A0411E" w:rsidR="00180E87" w:rsidRPr="009D661E" w:rsidRDefault="002E0B33" w:rsidP="002E0B33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0" w:lineRule="atLeas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主催</w:t>
                                  </w:r>
                                  <w:r w:rsidR="00C97817"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三鷹市</w:t>
                                  </w:r>
                                </w:p>
                                <w:p w14:paraId="0FFAC380" w14:textId="77777777" w:rsidR="00F50FE2" w:rsidRPr="009D661E" w:rsidRDefault="00C97817" w:rsidP="00F50FE2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0" w:lineRule="atLeast"/>
                                    <w:ind w:firstLineChars="300" w:firstLine="602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(公財</w:t>
                                  </w:r>
                                  <w:r w:rsidRPr="009D661E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三鷹市</w:t>
                                  </w:r>
                                  <w:r w:rsidR="002E0B33"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スポーツ</w:t>
                                  </w:r>
                                </w:p>
                                <w:p w14:paraId="474DC6C1" w14:textId="2B70585D" w:rsidR="00180E87" w:rsidRPr="009D661E" w:rsidRDefault="002E0B33" w:rsidP="009D661E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0" w:lineRule="atLeast"/>
                                    <w:ind w:firstLineChars="300" w:firstLine="602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と文化財団</w:t>
                                  </w:r>
                                </w:p>
                                <w:p w14:paraId="19CD4AB6" w14:textId="77777777" w:rsidR="009D661E" w:rsidRPr="009D661E" w:rsidRDefault="00326743" w:rsidP="009D661E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0" w:lineRule="atLeas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主管</w:t>
                                  </w:r>
                                  <w:r w:rsidR="00C97817"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="002E0B33"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三鷹市ベッセルスポーツ</w:t>
                                  </w:r>
                                </w:p>
                                <w:p w14:paraId="27B59CFB" w14:textId="32C71069" w:rsidR="002E0B33" w:rsidRPr="009D661E" w:rsidRDefault="002E0B33" w:rsidP="009D661E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0" w:lineRule="atLeast"/>
                                    <w:ind w:firstLineChars="250" w:firstLine="502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D661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クラブ</w:t>
                                  </w:r>
                                  <w:r w:rsidRPr="009D661E">
                                    <w:rPr>
                                      <w:rFonts w:ascii="SimHei" w:eastAsia="SimHei" w:hAnsi="SimHei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A72D875" w14:textId="59A9B512" w:rsidR="002E0B33" w:rsidRPr="00180E87" w:rsidRDefault="002E0B33">
                                  <w:pPr>
                                    <w:rPr>
                                      <w:rFonts w:ascii="SimHei" w:eastAsia="SimHei" w:hAnsi="SimHe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01DDB" id="_x0000_s1031" type="#_x0000_t202" style="position:absolute;margin-left:387.9pt;margin-top:33.75pt;width:145.5pt;height:72.5pt;z-index:-25165823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SGNgIAAKMEAAAOAAAAZHJzL2Uyb0RvYy54bWysVNtu2zAMfR+wfxD0vtjJ0lyMOEWXrsOA&#10;7gK0+wBFlmNhkqhJSuzs60vJTpp1wB6KvQgUKR8e8pBeXXdakYNwXoIp6XiUUyIMh0qaXUl/PN69&#10;W1DiAzMVU2BESY/C0+v12zer1hZiAg2oSjiCIMYXrS1pE4ItsszzRmjmR2CFwWANTrOAV7fLKsda&#10;RNcqm+T5LGvBVdYBF96j97YP0nXCr2vBw7e69iIQVVLkFtLp0rmNZ7ZesWLnmG0kH2iwV7DQTBpM&#10;eoa6ZYGRvZN/QWnJHXiow4iDzqCuJRepBqxmnL+o5qFhVqRasDnentvk/x8s/3p4sN8dCd0H6FDA&#10;VIS398B/emJg0zCzEzfOQdsIVmHicWxZ1lpfDJ/GVvvCR5Bt+wUqFJntAySgrnY6dgXrJIiOAhzP&#10;TRddIDymXEzniysMcYwtJ/kc7ZiCFaevrfPhkwBNolFSh6ImdHa496F/enoSk3lQsrqTSqVLHCSx&#10;UY4cGI4A41yYMEufq71Gur0fRykfhgHdODK9e3FyI5s0khEpcfsjiTKkxUKWOVJ/LYPZKRUrLhlM&#10;T+5/M9Ay4BopqUuaOA+1RM0+mioNeWBS9TZCKTOIGHXrFQzdtiOyKun72P6o6RaqI6rqoN8a3HI0&#10;GnC/KWlxY0rqf+2ZE5SozwYnYzmeTuOKpcv0aj7Bi7uMbC8jzHCEKmmgpDc3Ia1l7J+BG5ygWiZx&#10;n5kMlHETkgTD1sZVu7ynV8//lvUTAAAA//8DAFBLAwQUAAYACAAAACEAu/ZzYd4AAAALAQAADwAA&#10;AGRycy9kb3ducmV2LnhtbEyPwU7DMBBE70j8g7VI3KhToyQoxKkqJA49UiLOTryNI+x1FLtNytfj&#10;nuC4s6OZN/VudZZdcA6jJwnbTQYMqfd6pEFC+/n+9AIsREVaWU8o4YoBds39Xa0q7Rf6wMsxDiyF&#10;UKiUBBPjVHEeeoNOhY2fkNLv5GenYjrngetZLSncWS6yrOBOjZQajJrwzWD/fTw7Cc+2cz97e2iv&#10;h3Zp85P5IjEKKR8f1v0rsIhr/DPDDT+hQ5OYOn8mHZiVUJZ5Qo8SijIHdjNkRZGUToLYihx4U/P/&#10;G5pfAAAA//8DAFBLAQItABQABgAIAAAAIQC2gziS/gAAAOEBAAATAAAAAAAAAAAAAAAAAAAAAABb&#10;Q29udGVudF9UeXBlc10ueG1sUEsBAi0AFAAGAAgAAAAhADj9If/WAAAAlAEAAAsAAAAAAAAAAAAA&#10;AAAALwEAAF9yZWxzLy5yZWxzUEsBAi0AFAAGAAgAAAAhAJbFVIY2AgAAowQAAA4AAAAAAAAAAAAA&#10;AAAALgIAAGRycy9lMm9Eb2MueG1sUEsBAi0AFAAGAAgAAAAhALv2c2HeAAAACwEAAA8AAAAAAAAA&#10;AAAAAAAAkAQAAGRycy9kb3ducmV2LnhtbFBLBQYAAAAABAAEAPMAAACbBQAAAAA=&#10;" fillcolor="#d1edf7 [665]" strokecolor="#75cbe6 [1945]" strokeweight="1.5pt">
                      <v:textbox>
                        <w:txbxContent>
                          <w:p w14:paraId="61504E16" w14:textId="65A0411E" w:rsidR="00180E87" w:rsidRPr="009D661E" w:rsidRDefault="002E0B33" w:rsidP="002E0B33">
                            <w:pPr>
                              <w:pStyle w:val="a9"/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主催</w:t>
                            </w:r>
                            <w:r w:rsidR="00C97817"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：</w:t>
                            </w:r>
                            <w:r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三鷹市</w:t>
                            </w:r>
                          </w:p>
                          <w:p w14:paraId="0FFAC380" w14:textId="77777777" w:rsidR="00F50FE2" w:rsidRPr="009D661E" w:rsidRDefault="00C97817" w:rsidP="00F50FE2">
                            <w:pPr>
                              <w:pStyle w:val="a9"/>
                              <w:adjustRightInd w:val="0"/>
                              <w:snapToGrid w:val="0"/>
                              <w:spacing w:line="0" w:lineRule="atLeast"/>
                              <w:ind w:firstLineChars="300" w:firstLine="602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(公財</w:t>
                            </w:r>
                            <w:r w:rsidRPr="009D661E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三鷹市</w:t>
                            </w:r>
                            <w:r w:rsidR="002E0B33"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スポーツ</w:t>
                            </w:r>
                          </w:p>
                          <w:p w14:paraId="474DC6C1" w14:textId="2B70585D" w:rsidR="00180E87" w:rsidRPr="009D661E" w:rsidRDefault="002E0B33" w:rsidP="009D661E">
                            <w:pPr>
                              <w:pStyle w:val="a9"/>
                              <w:adjustRightInd w:val="0"/>
                              <w:snapToGrid w:val="0"/>
                              <w:spacing w:line="0" w:lineRule="atLeast"/>
                              <w:ind w:firstLineChars="300" w:firstLine="602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と文化財団</w:t>
                            </w:r>
                          </w:p>
                          <w:p w14:paraId="19CD4AB6" w14:textId="77777777" w:rsidR="009D661E" w:rsidRPr="009D661E" w:rsidRDefault="00326743" w:rsidP="009D661E">
                            <w:pPr>
                              <w:pStyle w:val="a9"/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主管</w:t>
                            </w:r>
                            <w:r w:rsidR="00C97817"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：</w:t>
                            </w:r>
                            <w:r w:rsidR="002E0B33"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三鷹市ベッセルスポーツ</w:t>
                            </w:r>
                          </w:p>
                          <w:p w14:paraId="27B59CFB" w14:textId="32C71069" w:rsidR="002E0B33" w:rsidRPr="009D661E" w:rsidRDefault="002E0B33" w:rsidP="009D661E">
                            <w:pPr>
                              <w:pStyle w:val="a9"/>
                              <w:adjustRightInd w:val="0"/>
                              <w:snapToGrid w:val="0"/>
                              <w:spacing w:line="0" w:lineRule="atLeast"/>
                              <w:ind w:firstLineChars="250" w:firstLine="502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D661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クラブ</w:t>
                            </w:r>
                            <w:r w:rsidRPr="009D661E">
                              <w:rPr>
                                <w:rFonts w:ascii="SimHei" w:eastAsia="SimHei" w:hAnsi="Sim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A72D875" w14:textId="59A9B512" w:rsidR="002E0B33" w:rsidRPr="00180E87" w:rsidRDefault="002E0B33">
                            <w:pPr>
                              <w:rPr>
                                <w:rFonts w:ascii="SimHei" w:eastAsia="SimHei" w:hAnsi="SimHe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961AD3B" w14:textId="549DF583" w:rsidR="00B45600" w:rsidRPr="00F4795B" w:rsidRDefault="00A04DA2" w:rsidP="00F4795B">
            <w:pPr>
              <w:rPr>
                <w:bCs w:val="0"/>
                <w:color w:val="EE0000"/>
                <w:sz w:val="30"/>
                <w:szCs w:val="30"/>
              </w:rPr>
            </w:pPr>
            <w:r w:rsidRPr="00A04DA2">
              <w:rPr>
                <w:rFonts w:hint="eastAsia"/>
                <w:color w:val="EE0000"/>
                <w:sz w:val="30"/>
                <w:szCs w:val="30"/>
              </w:rPr>
              <w:t>●</w:t>
            </w:r>
            <w:r w:rsidR="00B45600" w:rsidRPr="00F50FE2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参加資格</w:t>
            </w:r>
          </w:p>
          <w:p w14:paraId="00239D36" w14:textId="67643D13" w:rsidR="00B45600" w:rsidRPr="00F50FE2" w:rsidRDefault="00F4795B" w:rsidP="00525268">
            <w:pPr>
              <w:pStyle w:val="afff7"/>
              <w:numPr>
                <w:ilvl w:val="0"/>
                <w:numId w:val="11"/>
              </w:numPr>
              <w:snapToGrid w:val="0"/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26D4B07" wp14:editId="6958F803">
                      <wp:simplePos x="0" y="0"/>
                      <wp:positionH relativeFrom="column">
                        <wp:posOffset>5124450</wp:posOffset>
                      </wp:positionH>
                      <wp:positionV relativeFrom="paragraph">
                        <wp:posOffset>218440</wp:posOffset>
                      </wp:positionV>
                      <wp:extent cx="1765300" cy="806450"/>
                      <wp:effectExtent l="0" t="0" r="25400" b="31750"/>
                      <wp:wrapNone/>
                      <wp:docPr id="1440750265" name="吹き出し: 円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0" cy="806450"/>
                              </a:xfrm>
                              <a:custGeom>
                                <a:avLst/>
                                <a:gdLst>
                                  <a:gd name="connsiteX0" fmla="*/ 1077168 w 1765300"/>
                                  <a:gd name="connsiteY0" fmla="*/ 811101 h 571500"/>
                                  <a:gd name="connsiteX1" fmla="*/ 818550 w 1765300"/>
                                  <a:gd name="connsiteY1" fmla="*/ 570745 h 571500"/>
                                  <a:gd name="connsiteX2" fmla="*/ 3681 w 1765300"/>
                                  <a:gd name="connsiteY2" fmla="*/ 311820 h 571500"/>
                                  <a:gd name="connsiteX3" fmla="*/ 800671 w 1765300"/>
                                  <a:gd name="connsiteY3" fmla="*/ 1234 h 571500"/>
                                  <a:gd name="connsiteX4" fmla="*/ 1308454 w 1765300"/>
                                  <a:gd name="connsiteY4" fmla="*/ 35448 h 571500"/>
                                  <a:gd name="connsiteX5" fmla="*/ 1152991 w 1765300"/>
                                  <a:gd name="connsiteY5" fmla="*/ 557765 h 571500"/>
                                  <a:gd name="connsiteX6" fmla="*/ 1077168 w 1765300"/>
                                  <a:gd name="connsiteY6" fmla="*/ 811101 h 571500"/>
                                  <a:gd name="connsiteX0" fmla="*/ 1077225 w 1707525"/>
                                  <a:gd name="connsiteY0" fmla="*/ 811102 h 811102"/>
                                  <a:gd name="connsiteX1" fmla="*/ 818607 w 1707525"/>
                                  <a:gd name="connsiteY1" fmla="*/ 570746 h 811102"/>
                                  <a:gd name="connsiteX2" fmla="*/ 3738 w 1707525"/>
                                  <a:gd name="connsiteY2" fmla="*/ 311821 h 811102"/>
                                  <a:gd name="connsiteX3" fmla="*/ 800728 w 1707525"/>
                                  <a:gd name="connsiteY3" fmla="*/ 1235 h 811102"/>
                                  <a:gd name="connsiteX4" fmla="*/ 1308511 w 1707525"/>
                                  <a:gd name="connsiteY4" fmla="*/ 35449 h 811102"/>
                                  <a:gd name="connsiteX5" fmla="*/ 1006998 w 1707525"/>
                                  <a:gd name="connsiteY5" fmla="*/ 577851 h 811102"/>
                                  <a:gd name="connsiteX6" fmla="*/ 1077225 w 1707525"/>
                                  <a:gd name="connsiteY6" fmla="*/ 811102 h 811102"/>
                                  <a:gd name="connsiteX0" fmla="*/ 1071083 w 1707525"/>
                                  <a:gd name="connsiteY0" fmla="*/ 799148 h 799148"/>
                                  <a:gd name="connsiteX1" fmla="*/ 818607 w 1707525"/>
                                  <a:gd name="connsiteY1" fmla="*/ 570746 h 799148"/>
                                  <a:gd name="connsiteX2" fmla="*/ 3738 w 1707525"/>
                                  <a:gd name="connsiteY2" fmla="*/ 311821 h 799148"/>
                                  <a:gd name="connsiteX3" fmla="*/ 800728 w 1707525"/>
                                  <a:gd name="connsiteY3" fmla="*/ 1235 h 799148"/>
                                  <a:gd name="connsiteX4" fmla="*/ 1308511 w 1707525"/>
                                  <a:gd name="connsiteY4" fmla="*/ 35449 h 799148"/>
                                  <a:gd name="connsiteX5" fmla="*/ 1006998 w 1707525"/>
                                  <a:gd name="connsiteY5" fmla="*/ 577851 h 799148"/>
                                  <a:gd name="connsiteX6" fmla="*/ 1071083 w 1707525"/>
                                  <a:gd name="connsiteY6" fmla="*/ 799148 h 799148"/>
                                  <a:gd name="connsiteX0" fmla="*/ 1046515 w 1707525"/>
                                  <a:gd name="connsiteY0" fmla="*/ 759101 h 759101"/>
                                  <a:gd name="connsiteX1" fmla="*/ 818607 w 1707525"/>
                                  <a:gd name="connsiteY1" fmla="*/ 570746 h 759101"/>
                                  <a:gd name="connsiteX2" fmla="*/ 3738 w 1707525"/>
                                  <a:gd name="connsiteY2" fmla="*/ 311821 h 759101"/>
                                  <a:gd name="connsiteX3" fmla="*/ 800728 w 1707525"/>
                                  <a:gd name="connsiteY3" fmla="*/ 1235 h 759101"/>
                                  <a:gd name="connsiteX4" fmla="*/ 1308511 w 1707525"/>
                                  <a:gd name="connsiteY4" fmla="*/ 35449 h 759101"/>
                                  <a:gd name="connsiteX5" fmla="*/ 1006998 w 1707525"/>
                                  <a:gd name="connsiteY5" fmla="*/ 577851 h 759101"/>
                                  <a:gd name="connsiteX6" fmla="*/ 1046515 w 1707525"/>
                                  <a:gd name="connsiteY6" fmla="*/ 759101 h 7591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707525" h="759101">
                                    <a:moveTo>
                                      <a:pt x="1046515" y="759101"/>
                                    </a:moveTo>
                                    <a:lnTo>
                                      <a:pt x="818607" y="570746"/>
                                    </a:lnTo>
                                    <a:cubicBezTo>
                                      <a:pt x="387906" y="560593"/>
                                      <a:pt x="43138" y="451043"/>
                                      <a:pt x="3738" y="311821"/>
                                    </a:cubicBezTo>
                                    <a:cubicBezTo>
                                      <a:pt x="-40686" y="154847"/>
                                      <a:pt x="315926" y="15876"/>
                                      <a:pt x="800728" y="1235"/>
                                    </a:cubicBezTo>
                                    <a:cubicBezTo>
                                      <a:pt x="976754" y="-4081"/>
                                      <a:pt x="1153654" y="7839"/>
                                      <a:pt x="1308511" y="35449"/>
                                    </a:cubicBezTo>
                                    <a:cubicBezTo>
                                      <a:pt x="1986446" y="156323"/>
                                      <a:pt x="1743751" y="501109"/>
                                      <a:pt x="1006998" y="577851"/>
                                    </a:cubicBezTo>
                                    <a:lnTo>
                                      <a:pt x="1046515" y="759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387E3A" w14:textId="77777777" w:rsidR="007549FB" w:rsidRDefault="007549FB" w:rsidP="007549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D4B07" id="吹き出し: 円形 2" o:spid="_x0000_s1032" style="position:absolute;left:0;text-align:left;margin-left:403.5pt;margin-top:17.2pt;width:139pt;height:63.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07525,75910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ghZwUAAEoVAAAOAAAAZHJzL2Uyb0RvYy54bWy0WFFvozgQfj/p/oPF40nbYMBAoqarXlc9&#10;nVTtVteedu/RIaZBAswZt0n31+94HBKnTYFuuy+Jwf7mmxk+zHhOP26qkjwI1Raynnv0xPeIqDO5&#10;LOq7uffv7eWH1COt5vWSl7IWc+9RtN7Hs99/O103MxHIlSyXQhEwUrezdTP3Vlo3s8mkzVai4u2J&#10;bEQNk7lUFddwqe4mS8XXYL0qJ4Hvx5O1VMtGyUy0Ldz9ZCe9M7Sf5yLTX/K8FZqUcw980/ir8Hdh&#10;fidnp3x2p3izKrKtG/wnvKh4UQPpztQnrjm5V8UzU1WRKdnKXJ9ksprIPC8ygTFANNR/Es3NijcC&#10;Y4HktM0uTe37mc0+P9w01wrSsG7aWQtDE8UmV5X5B//IBpP1uEuW2GiSwU2axCz0IacZzKV+HDHM&#10;5mSPzu5b/ZeQaIk/XLXaJnsJI0zVktS8Ak1ksq7bQotvYCyvSsj/HxNC/SShcUrWpCPaop+A/nNB&#10;KaXUp2RFWEIZ+HYc8o06PClNGfOHaVwMS/wkYoM0gUMTxikdJjlAUJoG/iBJ6JCk8EIkI2hcDA3C&#10;aJAkckho6KcRi4aDcUEhi6J0kIa5NJQF0+mIYFwQYwmocpAndnnG6swFjdSZK02j5yBgmDY/YQF7&#10;QZzP9RxAPEgYvAB5qufYT4Zpnuk5HqQ5UGcS2nezN5YDhNGzeTf7Y3G1CXpOghE0Lgb0bATQT+JK&#10;0+iZUSu03mBckNHzdJDGlSaFd3M6HRGMCwI5g2+DPK40R+vMBdlsDfI80TP103BYaC4ogTca9wE7&#10;+OV67qc5UOfP67mfxNXmG/TcT+JK80167qdxpfk2PffzuNIEPY/TmQuy5kHP/TyuNKkfxYy+cn9O&#10;2NTWG3bw6/WMfC/RvJeee0neS8+9JO+n516ad9RzL48rzdE6c0FHdAZ19l1XSfNVV1xnm3pbXcOI&#10;cHMI8/Fc0sjWVPJuqQ1le3cJRQeUymASUKY0HwBD7eCC6avAoFIXjEXNaGZQnwsOX8UMqnLB0avA&#10;oBUXjOXbaLfhWbrg2GW2RrZPTcGB1RxVSzyqao/AUVV5BI6qC4Phs4Zr87C7IVmbg5gtW8hq7m33&#10;ITNdyQdxK3GhNo9+Kzz0ZL9dAft+YVm7ADgZQSWJ6/HA03ndrcruF0X2p/juYsI0mfo2Whb7bIoP&#10;CLxGD6KQhtAOgExEDLw5mAvh+4tTIZaJXYIOKI4Rfoj8OLWElEVplGzThIQhZdOgm0wTDKBzxn6L&#10;kdKUjKMJp0mcMKsk4E5R+51NSlkYbyeTNJy6vmw/yzZGUz2OZqTTNI6iLow4DA4SR5MoTJh9I5kP&#10;x99DVlt1IqstJo/Sdo/UPqcXldIty0rZCrthGD3izrETptGzc/Cv5WVRlqjdEveWVpbF0twz0sQ+&#10;j7goFXngIHueZaLW3X7irASjBj3ZNylwpB9LYcyU9T8iJ8USZB7gdveCXaRc8aWwdKZH0O18OwRG&#10;gwbN6hwc3dmmfbZtPrbrDVRg+2kHtvvwjuZYwDsEMsta78BVUUt1jL3cZSu367sk2dSYLOnNYgO5&#10;mXsocnNnIZeP14ooadthbZNdFqrVV7zV11xB/wUKI+jp6S/wk5cS9hjYS3DkkZVU34/dN+uhLQWz&#10;HllDP23utf/fcyU8Uv5dQ8MKCv8IzGq8iFgSwIVyZxbuTH1fXUgQBOgavMOhWa/LbpgrWX2F1t+5&#10;YYUpXmfADV80DdulvbjQcA1T0DzMxPk5jqHpBkK9qm+azBg3eW4g8tvNV64aYoZzT0OH67Psem98&#10;1rWuQIP7tQZZy/N7LfPC9LVQmTav2wto2KGUts1F0xF0r3HVvgV69gMAAP//AwBQSwMEFAAGAAgA&#10;AAAhACpZWmLeAAAACwEAAA8AAABkcnMvZG93bnJldi54bWxMj8FOwzAQRO9I/IO1SNyo3SaEKMSp&#10;EBJcOBGKuLrx4kTY6yh2m+TvcU9w290Zzb6p94uz7IxTGDxJ2G4EMKTO64GMhMPHy10JLERFWllP&#10;KGHFAPvm+qpWlfYzveO5jYalEAqVktDHOFach65Hp8LGj0hJ+/aTUzGtk+F6UnMKd5bvhCi4UwOl&#10;D70a8bnH7qc9OQm2Na8rZeX8Wfg1O5jdl3prScrbm+XpEVjEJf6Z4YKf0KFJTEd/Ih2YlVCKh9Ql&#10;SsjyHNjFIMr7dDmmqdjmwJua/+/Q/AIAAP//AwBQSwECLQAUAAYACAAAACEAtoM4kv4AAADhAQAA&#10;EwAAAAAAAAAAAAAAAAAAAAAAW0NvbnRlbnRfVHlwZXNdLnhtbFBLAQItABQABgAIAAAAIQA4/SH/&#10;1gAAAJQBAAALAAAAAAAAAAAAAAAAAC8BAABfcmVscy8ucmVsc1BLAQItABQABgAIAAAAIQDKZHgh&#10;ZwUAAEoVAAAOAAAAAAAAAAAAAAAAAC4CAABkcnMvZTJvRG9jLnhtbFBLAQItABQABgAIAAAAIQAq&#10;WVpi3gAAAAsBAAAPAAAAAAAAAAAAAAAAAMEHAABkcnMvZG93bnJldi54bWxQSwUGAAAAAAQABADz&#10;AAAAzAgAAAAA&#10;" adj="-11796480,,5400" path="m1046515,759101l818607,570746c387906,560593,43138,451043,3738,311821,-40686,154847,315926,15876,800728,1235v176026,-5316,352926,6604,507783,34214c1986446,156323,1743751,501109,1006998,577851r39517,181250xe" filled="f" strokecolor="#e03177 [3204]" strokeweight="1pt">
                      <v:stroke joinstyle="miter"/>
                      <v:formulas/>
                      <v:path arrowok="t" o:connecttype="custom" o:connectlocs="1081924,806450;846305,606346;3864,331271;827821,1312;1352785,37660;1041070,613895;1081924,806450" o:connectangles="0,0,0,0,0,0,0" textboxrect="0,0,1707525,759101"/>
                      <v:textbox>
                        <w:txbxContent>
                          <w:p w14:paraId="4E387E3A" w14:textId="77777777" w:rsidR="007549FB" w:rsidRDefault="007549FB" w:rsidP="007549F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5600" w:rsidRPr="00F50FE2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１チーム３名以上６名以内（</w:t>
            </w:r>
            <w:r w:rsidR="00C97817" w:rsidRPr="00F50FE2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試合の</w:t>
            </w:r>
            <w:r w:rsidR="00D01F70" w:rsidRPr="00F50FE2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エンド</w:t>
            </w:r>
            <w:r w:rsidR="00B45600" w:rsidRPr="00F50FE2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ごとにメンバー入替可）</w:t>
            </w:r>
          </w:p>
          <w:p w14:paraId="52FAB43A" w14:textId="5D06C299" w:rsidR="00B45600" w:rsidRPr="00F50FE2" w:rsidRDefault="007549FB" w:rsidP="00525268">
            <w:pPr>
              <w:pStyle w:val="afff7"/>
              <w:numPr>
                <w:ilvl w:val="0"/>
                <w:numId w:val="11"/>
              </w:numPr>
              <w:snapToGrid w:val="0"/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1719C70" wp14:editId="5EEC49C4">
                      <wp:simplePos x="0" y="0"/>
                      <wp:positionH relativeFrom="column">
                        <wp:posOffset>5141595</wp:posOffset>
                      </wp:positionH>
                      <wp:positionV relativeFrom="paragraph">
                        <wp:posOffset>92075</wp:posOffset>
                      </wp:positionV>
                      <wp:extent cx="1771650" cy="463550"/>
                      <wp:effectExtent l="0" t="0" r="0" b="0"/>
                      <wp:wrapNone/>
                      <wp:docPr id="1366837737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463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AE64E6" w14:textId="71BF0721" w:rsidR="009D661E" w:rsidRPr="007549FB" w:rsidRDefault="009D661E" w:rsidP="009D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color w:val="E03177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7549F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E03177" w:themeColor="accent1"/>
                                      <w:sz w:val="18"/>
                                      <w:szCs w:val="18"/>
                                    </w:rPr>
                                    <w:t>ＳＵＢＡＲＵ総合スポーツセンター</w:t>
                                  </w:r>
                                </w:p>
                                <w:p w14:paraId="29D4FC2C" w14:textId="42429F2B" w:rsidR="009D661E" w:rsidRPr="007549FB" w:rsidRDefault="009D661E" w:rsidP="009D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color w:val="E03177" w:themeColor="accent1"/>
                                      <w:sz w:val="18"/>
                                      <w:szCs w:val="18"/>
                                    </w:rPr>
                                  </w:pPr>
                                  <w:r w:rsidRPr="007549F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E03177" w:themeColor="accent1"/>
                                      <w:sz w:val="18"/>
                                      <w:szCs w:val="18"/>
                                    </w:rPr>
                                    <w:t>ホームページはこちら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19C70" id="テキスト ボックス 4" o:spid="_x0000_s1033" type="#_x0000_t202" style="position:absolute;left:0;text-align:left;margin-left:404.85pt;margin-top:7.25pt;width:139.5pt;height:36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XtGA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NJsNpxN0cfSNp58naGOa7PraOh++CWhINErqkJaEFjus&#10;fehDzyGxmIGV0jpRow1pS4o58/Tg4sHk2mCNa6/RCt22I6rCB+c5tlAdcTwHPfPe8pXCHtbMhxfm&#10;kGpsG+UbnnGRGrAWnCxKanC//nYf45EB9FLSonRK6n/umROU6O8GufkyHI+j1tJhPJmN8OBuPdtb&#10;j9k3D4DqHOJHsTyZMT7osykdNG+o8mWsii5mONYuaTibD6EXNP4SLpbLFITqsiyszcbymDqiGhF+&#10;7d6YsycaAhL4BGeRseIdG31sz8dyH0CqRFXEuUf1BD8qM5F9+kVR+rfnFHX964vfAAAA//8DAFBL&#10;AwQUAAYACAAAACEA8Th52+AAAAAKAQAADwAAAGRycy9kb3ducmV2LnhtbEyPy07DMBBF90j8gzVI&#10;7KhNRagJcaoqUoWEYNHSDbtJ7CYRfoTYbQNfz3RVljPn6s6ZYjk5y45mjH3wCu5nApjxTdC9bxXs&#10;PtZ3ElhM6DXa4I2CHxNhWV5fFZjrcPIbc9ymllGJjzkq6FIacs5j0xmHcRYG44ntw+gw0Ti2XI94&#10;onJn+VyIR+6w93Shw8FUnWm+tgen4LVav+Omnjv5a6uXt/1q+N59Zkrd3kyrZ2DJTOkShrM+qUNJ&#10;TnU4eB2ZVSDF04KiBB4yYOeAkJI2NaFFBrws+P8Xyj8AAAD//wMAUEsBAi0AFAAGAAgAAAAhALaD&#10;OJL+AAAA4QEAABMAAAAAAAAAAAAAAAAAAAAAAFtDb250ZW50X1R5cGVzXS54bWxQSwECLQAUAAYA&#10;CAAAACEAOP0h/9YAAACUAQAACwAAAAAAAAAAAAAAAAAvAQAAX3JlbHMvLnJlbHNQSwECLQAUAAYA&#10;CAAAACEAZD0V7RgCAAAzBAAADgAAAAAAAAAAAAAAAAAuAgAAZHJzL2Uyb0RvYy54bWxQSwECLQAU&#10;AAYACAAAACEA8Th52+AAAAAKAQAADwAAAAAAAAAAAAAAAAByBAAAZHJzL2Rvd25yZXYueG1sUEsF&#10;BgAAAAAEAAQA8wAAAH8FAAAAAA==&#10;" filled="f" stroked="f" strokeweight=".5pt">
                      <v:textbox>
                        <w:txbxContent>
                          <w:p w14:paraId="26AE64E6" w14:textId="71BF0721" w:rsidR="009D661E" w:rsidRPr="007549FB" w:rsidRDefault="009D661E" w:rsidP="009D661E">
                            <w:pPr>
                              <w:spacing w:after="0" w:line="240" w:lineRule="auto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03177" w:themeColor="accent1"/>
                                <w:sz w:val="18"/>
                                <w:szCs w:val="18"/>
                              </w:rPr>
                            </w:pPr>
                            <w:r w:rsidRPr="007549F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E03177" w:themeColor="accent1"/>
                                <w:sz w:val="18"/>
                                <w:szCs w:val="18"/>
                              </w:rPr>
                              <w:t>ＳＵＢＡＲＵ総合スポーツセンター</w:t>
                            </w:r>
                          </w:p>
                          <w:p w14:paraId="29D4FC2C" w14:textId="42429F2B" w:rsidR="009D661E" w:rsidRPr="007549FB" w:rsidRDefault="009D661E" w:rsidP="009D661E">
                            <w:pPr>
                              <w:spacing w:after="0" w:line="240" w:lineRule="auto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E03177" w:themeColor="accent1"/>
                                <w:sz w:val="18"/>
                                <w:szCs w:val="18"/>
                              </w:rPr>
                            </w:pPr>
                            <w:r w:rsidRPr="007549F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E03177" w:themeColor="accent1"/>
                                <w:sz w:val="18"/>
                                <w:szCs w:val="18"/>
                              </w:rPr>
                              <w:t>ホームページはこちら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5600" w:rsidRPr="00F50FE2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代表者は市内在住・在勤・在学の方</w:t>
            </w:r>
          </w:p>
          <w:p w14:paraId="5E4922E0" w14:textId="20DB6A1C" w:rsidR="00B45600" w:rsidRPr="00F50FE2" w:rsidRDefault="00B45600" w:rsidP="00525268">
            <w:pPr>
              <w:pStyle w:val="afff7"/>
              <w:snapToGrid w:val="0"/>
              <w:ind w:left="360"/>
              <w:rPr>
                <w:rFonts w:ascii="ＭＳ Ｐゴシック" w:eastAsia="ＭＳ Ｐゴシック" w:hAnsi="ＭＳ Ｐゴシック"/>
                <w:bCs w:val="0"/>
                <w:sz w:val="30"/>
                <w:szCs w:val="30"/>
              </w:rPr>
            </w:pPr>
            <w:r w:rsidRPr="00F50FE2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選手はチームの過半数が市内在住・在勤・在学の方</w:t>
            </w:r>
          </w:p>
          <w:p w14:paraId="0168511B" w14:textId="20257D11" w:rsidR="00F4795B" w:rsidRPr="00F4795B" w:rsidRDefault="00B45600" w:rsidP="00F4795B">
            <w:pPr>
              <w:snapToGrid w:val="0"/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  <w:r w:rsidRPr="00F50FE2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※年齢、性別、障がいの程度・有無に関わらずご参加</w:t>
            </w:r>
            <w:r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いただけます。</w:t>
            </w:r>
          </w:p>
          <w:p w14:paraId="05DEE410" w14:textId="77777777" w:rsidR="00F4795B" w:rsidRDefault="00F4795B" w:rsidP="00F4795B">
            <w:pPr>
              <w:snapToGrid w:val="0"/>
              <w:rPr>
                <w:color w:val="0070C0"/>
                <w:sz w:val="2"/>
                <w:szCs w:val="2"/>
              </w:rPr>
            </w:pPr>
          </w:p>
          <w:p w14:paraId="71E17599" w14:textId="103629C3" w:rsidR="00F4795B" w:rsidRDefault="00F4795B" w:rsidP="00F4795B">
            <w:pPr>
              <w:snapToGrid w:val="0"/>
              <w:rPr>
                <w:color w:val="0070C0"/>
                <w:sz w:val="2"/>
                <w:szCs w:val="2"/>
              </w:rPr>
            </w:pPr>
            <w:r>
              <w:rPr>
                <w:rFonts w:hint="eastAsia"/>
                <w:noProof/>
                <w:color w:val="0070C0"/>
                <w:sz w:val="30"/>
                <w:szCs w:val="30"/>
              </w:rPr>
              <w:drawing>
                <wp:anchor distT="0" distB="0" distL="114300" distR="114300" simplePos="0" relativeHeight="251658265" behindDoc="0" locked="0" layoutInCell="1" allowOverlap="1" wp14:anchorId="670170B7" wp14:editId="44365F50">
                  <wp:simplePos x="0" y="0"/>
                  <wp:positionH relativeFrom="column">
                    <wp:posOffset>5797550</wp:posOffset>
                  </wp:positionH>
                  <wp:positionV relativeFrom="paragraph">
                    <wp:posOffset>16510</wp:posOffset>
                  </wp:positionV>
                  <wp:extent cx="807085" cy="807085"/>
                  <wp:effectExtent l="0" t="0" r="0" b="0"/>
                  <wp:wrapSquare wrapText="bothSides"/>
                  <wp:docPr id="1260055499" name="図 1" descr="QR コード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055499" name="図 1" descr="QR コード&#10;&#10;自動的に生成された説明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B81EC4" w14:textId="5517E196" w:rsidR="00F4795B" w:rsidRDefault="00F4795B" w:rsidP="00F4795B">
            <w:pPr>
              <w:snapToGrid w:val="0"/>
              <w:rPr>
                <w:color w:val="0070C0"/>
                <w:sz w:val="2"/>
                <w:szCs w:val="2"/>
              </w:rPr>
            </w:pPr>
          </w:p>
          <w:p w14:paraId="50B89889" w14:textId="5459FF7A" w:rsidR="00F4795B" w:rsidRDefault="00F4795B" w:rsidP="00F4795B">
            <w:pPr>
              <w:snapToGrid w:val="0"/>
              <w:rPr>
                <w:bCs w:val="0"/>
                <w:color w:val="0070C0"/>
                <w:sz w:val="2"/>
                <w:szCs w:val="2"/>
              </w:rPr>
            </w:pPr>
          </w:p>
          <w:p w14:paraId="7D307790" w14:textId="77777777" w:rsidR="00F4795B" w:rsidRDefault="00F4795B" w:rsidP="00F4795B">
            <w:pPr>
              <w:snapToGrid w:val="0"/>
              <w:rPr>
                <w:bCs w:val="0"/>
                <w:color w:val="0070C0"/>
                <w:sz w:val="2"/>
                <w:szCs w:val="2"/>
              </w:rPr>
            </w:pPr>
          </w:p>
          <w:p w14:paraId="73E45475" w14:textId="32946179" w:rsidR="00F4795B" w:rsidRDefault="00F4795B" w:rsidP="00F4795B">
            <w:pPr>
              <w:snapToGrid w:val="0"/>
              <w:rPr>
                <w:bCs w:val="0"/>
                <w:color w:val="0070C0"/>
                <w:sz w:val="2"/>
                <w:szCs w:val="2"/>
              </w:rPr>
            </w:pPr>
          </w:p>
          <w:p w14:paraId="2F148B01" w14:textId="1178DD25" w:rsidR="00F50FE2" w:rsidRPr="00F50FE2" w:rsidRDefault="004D311A" w:rsidP="00F4795B">
            <w:pPr>
              <w:snapToGrid w:val="0"/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  <w:r w:rsidRPr="00072C28">
              <w:rPr>
                <w:rFonts w:hint="eastAsia"/>
                <w:bCs w:val="0"/>
                <w:color w:val="0070C0"/>
                <w:sz w:val="30"/>
                <w:szCs w:val="30"/>
              </w:rPr>
              <w:t>●</w:t>
            </w:r>
            <w:r w:rsidR="00B45600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優勝・準優勝チームは令和</w:t>
            </w:r>
            <w:r w:rsidR="007523D0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９</w:t>
            </w:r>
            <w:r w:rsidR="00B45600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年１月</w:t>
            </w:r>
            <w:r w:rsidR="00922114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２３</w:t>
            </w:r>
            <w:r w:rsidR="00B45600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日</w:t>
            </w:r>
            <w:r w:rsidR="007549FB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（土）</w:t>
            </w:r>
            <w:r w:rsidR="00B45600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開催予定の</w:t>
            </w:r>
          </w:p>
          <w:p w14:paraId="7FD115A9" w14:textId="23FE87A3" w:rsidR="00B45600" w:rsidRPr="00F50FE2" w:rsidRDefault="00B45600" w:rsidP="006625E1">
            <w:pPr>
              <w:ind w:firstLineChars="50" w:firstLine="150"/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  <w:r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「令和８年度東京都市町村ボッチャ大会」に出場チームとして推薦</w:t>
            </w:r>
            <w:r w:rsidR="009D661E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！</w:t>
            </w:r>
          </w:p>
          <w:p w14:paraId="6C703922" w14:textId="2258C9EA" w:rsidR="00F4795B" w:rsidRPr="00F4795B" w:rsidRDefault="00B45600" w:rsidP="00F4795B">
            <w:pPr>
              <w:ind w:firstLineChars="100" w:firstLine="300"/>
              <w:rPr>
                <w:rFonts w:ascii="ＭＳ Ｐゴシック" w:eastAsia="PMingLiU" w:hAnsi="ＭＳ Ｐゴシック" w:hint="eastAsia"/>
                <w:sz w:val="30"/>
                <w:szCs w:val="30"/>
                <w:lang w:eastAsia="zh-TW"/>
              </w:rPr>
            </w:pPr>
            <w:r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  <w:lang w:eastAsia="zh-TW"/>
              </w:rPr>
              <w:t>会場：</w:t>
            </w:r>
            <w:r w:rsidR="001E7013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  <w:lang w:eastAsia="zh-TW"/>
              </w:rPr>
              <w:t>立川市泉市民体育館</w:t>
            </w:r>
            <w:r w:rsidR="001465FF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  <w:lang w:eastAsia="zh-TW"/>
              </w:rPr>
              <w:t xml:space="preserve">　</w:t>
            </w:r>
            <w:r w:rsidR="001E7013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  <w:lang w:eastAsia="zh-TW"/>
              </w:rPr>
              <w:t>第１体育室</w:t>
            </w:r>
            <w:r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  <w:lang w:eastAsia="zh-TW"/>
              </w:rPr>
              <w:t>（予定）</w:t>
            </w:r>
          </w:p>
          <w:p w14:paraId="6340E6B2" w14:textId="4A484581" w:rsidR="00F4795B" w:rsidRDefault="00F4795B" w:rsidP="00F4795B">
            <w:pPr>
              <w:rPr>
                <w:bCs w:val="0"/>
                <w:color w:val="EE0000"/>
                <w:sz w:val="2"/>
                <w:szCs w:val="2"/>
              </w:rPr>
            </w:pPr>
          </w:p>
          <w:p w14:paraId="4C49FAAF" w14:textId="19A872DD" w:rsidR="00F4795B" w:rsidRDefault="00F4795B" w:rsidP="00F4795B">
            <w:pPr>
              <w:rPr>
                <w:bCs w:val="0"/>
                <w:color w:val="EE0000"/>
                <w:sz w:val="2"/>
                <w:szCs w:val="2"/>
              </w:rPr>
            </w:pPr>
          </w:p>
          <w:p w14:paraId="502C5525" w14:textId="3241392C" w:rsidR="00F4795B" w:rsidRDefault="00F4795B" w:rsidP="00F4795B">
            <w:pPr>
              <w:rPr>
                <w:bCs w:val="0"/>
                <w:color w:val="EE0000"/>
                <w:sz w:val="2"/>
                <w:szCs w:val="2"/>
              </w:rPr>
            </w:pPr>
          </w:p>
          <w:p w14:paraId="3783070E" w14:textId="5D225EC0" w:rsidR="00F4795B" w:rsidRDefault="00F4795B" w:rsidP="00F4795B">
            <w:pPr>
              <w:rPr>
                <w:bCs w:val="0"/>
                <w:color w:val="EE0000"/>
                <w:sz w:val="2"/>
                <w:szCs w:val="2"/>
              </w:rPr>
            </w:pPr>
          </w:p>
          <w:p w14:paraId="2FC9FEF9" w14:textId="18FD200F" w:rsidR="00F4795B" w:rsidRDefault="00F4795B" w:rsidP="00F4795B">
            <w:pPr>
              <w:rPr>
                <w:bCs w:val="0"/>
                <w:color w:val="EE0000"/>
                <w:sz w:val="2"/>
                <w:szCs w:val="2"/>
              </w:rPr>
            </w:pPr>
          </w:p>
          <w:p w14:paraId="6C6FF72F" w14:textId="41C3953F" w:rsidR="006625E1" w:rsidRPr="00F4795B" w:rsidRDefault="00F4795B" w:rsidP="00F4795B">
            <w:pPr>
              <w:rPr>
                <w:rFonts w:ascii="ＭＳ Ｐゴシック" w:eastAsia="PMingLiU" w:hAnsi="ＭＳ Ｐゴシック"/>
                <w:sz w:val="30"/>
                <w:szCs w:val="30"/>
                <w:lang w:eastAsia="zh-TW"/>
              </w:rPr>
            </w:pPr>
            <w:r>
              <w:rPr>
                <w:rFonts w:ascii="ＭＳ Ｐゴシック" w:eastAsia="ＭＳ Ｐゴシック" w:hAnsi="ＭＳ Ｐゴシック"/>
                <w:noProof/>
                <w:sz w:val="30"/>
                <w:szCs w:val="30"/>
                <w:lang w:val="ja-JP" w:bidi="ja-JP"/>
              </w:rPr>
              <mc:AlternateContent>
                <mc:Choice Requires="wps">
                  <w:drawing>
                    <wp:anchor distT="0" distB="0" distL="114300" distR="114300" simplePos="0" relativeHeight="251667481" behindDoc="1" locked="0" layoutInCell="1" allowOverlap="1" wp14:anchorId="5BCC1C38" wp14:editId="2DCC00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342900</wp:posOffset>
                      </wp:positionV>
                      <wp:extent cx="6882130" cy="6350"/>
                      <wp:effectExtent l="0" t="19050" r="33020" b="31750"/>
                      <wp:wrapSquare wrapText="bothSides"/>
                      <wp:docPr id="1047003562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82130" cy="635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D0E28" id="直線コネクタ 4" o:spid="_x0000_s1026" style="position:absolute;z-index:-251648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7pt" to="54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+7dwAEAAOUDAAAOAAAAZHJzL2Uyb0RvYy54bWysU02P2yAQvVfqf0DcG9tZJY2sOHvY1fZS&#10;tat+/AAWDzESMAho7Pz7DiRxVttK1a56wTDMezPvMd7eTtawA4So0XW8WdScgZPYa7fv+M8fDx82&#10;nMUkXC8MOuj4ESK/3b1/tx19C0sc0PQQGJG42I6+40NKvq2qKAewIi7Qg6NLhcGKRMewr/ogRmK3&#10;plrW9boaMfQ+oIQYKXp/uuS7wq8UyPRVqQiJmY5Tb6msoaxPea12W9Hug/CDluc2xBu6sEI7KjpT&#10;3Ysk2K+g/6CyWgaMqNJCoq1QKS2haCA1Tf1CzfdBeChayJzoZ5vi/6OVXw537jGQDaOPbfSPIauY&#10;VLD5S/2xqZh1nM2CKTFJwfVms2xuyFNJd+ubVfGyumJ9iOkToGV503GjXZYiWnH4HBPVo9RLSg4b&#10;x8aOLzerj6uSFtHo/kEbky/LOMCdCewg6CGFlODSKj8esTzLpJNxFLxqKbt0NHCq8Q0U0z1135yK&#10;5DF7yduceY2j7AxT1MUMrP8NPOdnKJQRfA14RpTK6NIMttph+Fv1NF1aVqf8iwMn3dmCJ+yP5ZWL&#10;NTRLxbnz3OdhfX4u8OvfufsNAAD//wMAUEsDBBQABgAIAAAAIQB0h6Yq2wAAAAcBAAAPAAAAZHJz&#10;L2Rvd25yZXYueG1sTI9BS8NAEIXvgv9hGcGL2I3VSo3ZFBG89CCYFnqdZsckuDsbspsm/fdOT3oa&#10;Zt7jzfeKzeydOtEQu8AGHhYZKOI62I4bA/vdx/0aVEzIFl1gMnCmCJvy+qrA3IaJv+hUpUZJCMcc&#10;DbQp9bnWsW7JY1yEnli07zB4TLIOjbYDThLunV5m2bP22LF8aLGn95bqn2r0BsZDejm77Rang66W&#10;4x4/Hfk7Y25v5rdXUInm9GeGC76gQylMxzCyjcoZkCLJwOpJ5kXN1o/S5CiXVQa6LPR//vIXAAD/&#10;/wMAUEsBAi0AFAAGAAgAAAAhALaDOJL+AAAA4QEAABMAAAAAAAAAAAAAAAAAAAAAAFtDb250ZW50&#10;X1R5cGVzXS54bWxQSwECLQAUAAYACAAAACEAOP0h/9YAAACUAQAACwAAAAAAAAAAAAAAAAAvAQAA&#10;X3JlbHMvLnJlbHNQSwECLQAUAAYACAAAACEA6Q/u3cABAADlAwAADgAAAAAAAAAAAAAAAAAuAgAA&#10;ZHJzL2Uyb0RvYy54bWxQSwECLQAUAAYACAAAACEAdIemKtsAAAAHAQAADwAAAAAAAAAAAAAAAAAa&#10;BAAAZHJzL2Rvd25yZXYueG1sUEsFBgAAAAAEAAQA8wAAACIFAAAAAA==&#10;" strokecolor="#7458ab [3208]" strokeweight="2.25pt">
                      <v:stroke joinstyle="miter"/>
                      <w10:wrap type="square"/>
                    </v:line>
                  </w:pict>
                </mc:Fallback>
              </mc:AlternateContent>
            </w:r>
            <w:r w:rsidRPr="00F50FE2">
              <w:rPr>
                <w:rFonts w:ascii="ＭＳ Ｐゴシック" w:eastAsia="ＭＳ Ｐゴシック" w:hAnsi="ＭＳ Ｐゴシック"/>
                <w:noProof/>
                <w:sz w:val="30"/>
                <w:szCs w:val="30"/>
                <w:lang w:val="ja-JP" w:bidi="ja-JP"/>
              </w:rPr>
              <mc:AlternateContent>
                <mc:Choice Requires="wps">
                  <w:drawing>
                    <wp:anchor distT="0" distB="0" distL="114300" distR="114300" simplePos="0" relativeHeight="251658251" behindDoc="1" locked="0" layoutInCell="1" allowOverlap="1" wp14:anchorId="4C467105" wp14:editId="52EE571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333375</wp:posOffset>
                      </wp:positionV>
                      <wp:extent cx="6889750" cy="2169795"/>
                      <wp:effectExtent l="0" t="0" r="25400" b="20955"/>
                      <wp:wrapNone/>
                      <wp:docPr id="136" name="テキスト ボックス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89750" cy="2169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accent5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3131C7" w14:textId="1717B141" w:rsidR="00B45600" w:rsidRPr="00B561DE" w:rsidRDefault="00B45600" w:rsidP="00B561DE">
                                  <w:pPr>
                                    <w:pBdr>
                                      <w:top w:val="single" w:sz="4" w:space="4" w:color="7458AB" w:themeColor="accent5"/>
                                      <w:left w:val="single" w:sz="4" w:space="4" w:color="7458AB" w:themeColor="accent5"/>
                                      <w:bottom w:val="single" w:sz="4" w:space="6" w:color="7458AB" w:themeColor="accent5"/>
                                      <w:right w:val="single" w:sz="4" w:space="4" w:color="7458AB" w:themeColor="accent5"/>
                                    </w:pBdr>
                                    <w:shd w:val="clear" w:color="auto" w:fill="7458AB" w:themeFill="accent5"/>
                                    <w:spacing w:line="240" w:lineRule="auto"/>
                                    <w:ind w:left="101" w:right="101"/>
                                    <w:rPr>
                                      <w:rFonts w:ascii="ＭＳ Ｐゴシック" w:eastAsia="ＭＳ Ｐゴシック" w:hAnsi="ＭＳ Ｐゴシック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申込方法</w:t>
                                  </w:r>
                                  <w:r w:rsid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  <w:r w:rsidR="00B561DE" w:rsidRPr="00F4795B">
                                    <w:rPr>
                                      <w:rFonts w:ascii="ＭＳ Ｐゴシック" w:eastAsia="ＭＳ Ｐゴシック" w:hAnsi="ＭＳ Ｐゴシック" w:hint="eastAsia"/>
                                      <w:color w:val="FFFFFF" w:themeColor="background1"/>
                                      <w:sz w:val="31"/>
                                      <w:szCs w:val="31"/>
                                    </w:rPr>
                                    <w:t>裏面【</w:t>
                                  </w:r>
                                  <w:r w:rsidRPr="00F4795B">
                                    <w:rPr>
                                      <w:rFonts w:ascii="ＭＳ Ｐゴシック" w:eastAsia="ＭＳ Ｐゴシック" w:hAnsi="ＭＳ Ｐゴシック" w:hint="eastAsia"/>
                                      <w:color w:val="FFFFFF" w:themeColor="background1"/>
                                      <w:sz w:val="31"/>
                                      <w:szCs w:val="31"/>
                                    </w:rPr>
                                    <w:t>申込用紙</w:t>
                                  </w:r>
                                  <w:r w:rsidR="00B561DE" w:rsidRPr="00F4795B">
                                    <w:rPr>
                                      <w:rFonts w:ascii="ＭＳ Ｐゴシック" w:eastAsia="ＭＳ Ｐゴシック" w:hAnsi="ＭＳ Ｐゴシック" w:hint="eastAsia"/>
                                      <w:color w:val="FFFFFF" w:themeColor="background1"/>
                                      <w:sz w:val="31"/>
                                      <w:szCs w:val="31"/>
                                    </w:rPr>
                                    <w:t>】にご記入の上、下記いずれかの方法でご提出ください。</w:t>
                                  </w:r>
                                </w:p>
                                <w:p w14:paraId="245DE84D" w14:textId="26BF871D" w:rsidR="00B45600" w:rsidRPr="00525268" w:rsidRDefault="007549FB" w:rsidP="001C0997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・</w:t>
                                  </w:r>
                                  <w:r w:rsidR="00B45600"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EE0000"/>
                                      <w:sz w:val="32"/>
                                      <w:szCs w:val="32"/>
                                    </w:rPr>
                                    <w:t>直接持ち込み</w:t>
                                  </w:r>
                                  <w:r w:rsid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：</w:t>
                                  </w:r>
                                  <w:r w:rsidR="00B45600"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SUBARU総合スポーツセンター</w:t>
                                  </w:r>
                                  <w:r w:rsidR="0092414A"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 xml:space="preserve"> </w:t>
                                  </w:r>
                                  <w:r w:rsidR="00B45600"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地下１階</w:t>
                                  </w:r>
                                  <w:r w:rsidR="004B7647"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 xml:space="preserve"> </w:t>
                                  </w:r>
                                  <w:r w:rsidR="00B45600"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運動施設事務所</w:t>
                                  </w:r>
                                </w:p>
                                <w:p w14:paraId="3720C21E" w14:textId="77777777" w:rsidR="00F4795B" w:rsidRDefault="00F4795B" w:rsidP="007549F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74AC76C" w14:textId="77777777" w:rsidR="00F4795B" w:rsidRDefault="00F4795B" w:rsidP="007549F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5A9639F4" w14:textId="77777777" w:rsidR="00F4795B" w:rsidRDefault="00F4795B" w:rsidP="007549F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3602620" w14:textId="77777777" w:rsidR="00F4795B" w:rsidRDefault="00F4795B" w:rsidP="007549F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FA7BED3" w14:textId="77777777" w:rsidR="00F4795B" w:rsidRDefault="00F4795B" w:rsidP="007549F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042644DD" w14:textId="7AA38EBC" w:rsidR="00B45600" w:rsidRPr="00F4795B" w:rsidRDefault="007549FB" w:rsidP="007549F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・</w:t>
                                  </w:r>
                                  <w:r w:rsidR="00B45600" w:rsidRPr="00F4795B">
                                    <w:rPr>
                                      <w:rFonts w:ascii="ＭＳ Ｐゴシック" w:eastAsia="ＭＳ Ｐゴシック" w:hAnsi="ＭＳ Ｐゴシック" w:hint="eastAsia"/>
                                      <w:color w:val="EE0000"/>
                                      <w:spacing w:val="69"/>
                                      <w:sz w:val="34"/>
                                      <w:szCs w:val="34"/>
                                      <w:fitText w:val="1870" w:id="-387647744"/>
                                    </w:rPr>
                                    <w:t>メール</w:t>
                                  </w:r>
                                  <w:r w:rsidR="00B561DE" w:rsidRPr="00F4795B">
                                    <w:rPr>
                                      <w:rFonts w:ascii="ＭＳ Ｐゴシック" w:eastAsia="ＭＳ Ｐゴシック" w:hAnsi="ＭＳ Ｐゴシック" w:hint="eastAsia"/>
                                      <w:color w:val="EE0000"/>
                                      <w:spacing w:val="69"/>
                                      <w:sz w:val="34"/>
                                      <w:szCs w:val="34"/>
                                      <w:fitText w:val="1870" w:id="-387647744"/>
                                    </w:rPr>
                                    <w:t>送</w:t>
                                  </w:r>
                                  <w:r w:rsidR="00B561DE" w:rsidRPr="00F4795B">
                                    <w:rPr>
                                      <w:rFonts w:ascii="ＭＳ Ｐゴシック" w:eastAsia="ＭＳ Ｐゴシック" w:hAnsi="ＭＳ Ｐゴシック" w:hint="eastAsia"/>
                                      <w:color w:val="EE0000"/>
                                      <w:spacing w:val="3"/>
                                      <w:sz w:val="34"/>
                                      <w:szCs w:val="34"/>
                                      <w:fitText w:val="1870" w:id="-387647744"/>
                                    </w:rPr>
                                    <w:t>付</w:t>
                                  </w:r>
                                  <w:r w:rsidR="00B561DE" w:rsidRPr="00B561DE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：</w:t>
                                  </w:r>
                                  <w:hyperlink r:id="rId13" w:history="1">
                                    <w:r w:rsidR="00B561DE" w:rsidRPr="00F4795B">
                                      <w:rPr>
                                        <w:rFonts w:ascii="ＭＳ Ｐゴシック" w:eastAsia="ＭＳ Ｐゴシック" w:hAnsi="ＭＳ Ｐゴシック" w:hint="eastAsia"/>
                                        <w:color w:val="auto"/>
                                        <w:sz w:val="40"/>
                                        <w:szCs w:val="40"/>
                                      </w:rPr>
                                      <w:t>sports@mitaka-sportsandculture.or.jp</w:t>
                                    </w:r>
                                  </w:hyperlink>
                                </w:p>
                                <w:p w14:paraId="431E8F1D" w14:textId="77777777" w:rsidR="00F4795B" w:rsidRDefault="00F4795B" w:rsidP="00F4795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ind w:left="140" w:hangingChars="700" w:hanging="140"/>
                                    <w:rPr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7379CCF9" w14:textId="77777777" w:rsidR="00F4795B" w:rsidRDefault="00F4795B" w:rsidP="00F4795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ind w:left="140" w:hangingChars="700" w:hanging="140"/>
                                    <w:rPr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C1D7D14" w14:textId="77777777" w:rsidR="00F4795B" w:rsidRDefault="00F4795B" w:rsidP="00F4795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ind w:left="140" w:hangingChars="700" w:hanging="140"/>
                                    <w:rPr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01DE2100" w14:textId="77777777" w:rsidR="00F4795B" w:rsidRDefault="00F4795B" w:rsidP="00F4795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ind w:left="140" w:hangingChars="700" w:hanging="140"/>
                                    <w:rPr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3080D0A" w14:textId="77777777" w:rsidR="00F4795B" w:rsidRDefault="00F4795B" w:rsidP="00F4795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ind w:left="140" w:hangingChars="700" w:hanging="140"/>
                                    <w:rPr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3F1EB351" w14:textId="213BC54B" w:rsidR="00FC759D" w:rsidRPr="00F4795B" w:rsidRDefault="00F4795B" w:rsidP="00F4795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ind w:left="140" w:hangingChars="700" w:hanging="140"/>
                                    <w:rPr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  <w:sz w:val="2"/>
                                      <w:szCs w:val="2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・</w:t>
                                  </w:r>
                                  <w:r w:rsidR="000D4F2D" w:rsidRPr="00F4795B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pacing w:val="170"/>
                                      <w:sz w:val="34"/>
                                      <w:szCs w:val="34"/>
                                      <w:fitText w:val="1870" w:id="-387649792"/>
                                    </w:rPr>
                                    <w:t>申込期</w:t>
                                  </w:r>
                                  <w:r w:rsidR="000D4F2D" w:rsidRPr="00F4795B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  <w:fitText w:val="1870" w:id="-387649792"/>
                                    </w:rPr>
                                    <w:t>間</w:t>
                                  </w:r>
                                  <w:r w:rsidR="000D4F2D"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4"/>
                                      <w:szCs w:val="34"/>
                                    </w:rPr>
                                    <w:t>：</w:t>
                                  </w:r>
                                  <w:r w:rsidR="008C5925" w:rsidRPr="00525268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</w:rPr>
                                    <w:t>１０月２日（金）～</w:t>
                                  </w:r>
                                  <w:r w:rsidR="002A3152" w:rsidRPr="00525268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</w:rPr>
                                    <w:t>１０月２５日（日）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EE0000"/>
                                      <w:sz w:val="36"/>
                                      <w:szCs w:val="36"/>
                                    </w:rPr>
                                    <w:t>１７：００</w:t>
                                  </w:r>
                                </w:p>
                                <w:p w14:paraId="04B2E2A6" w14:textId="77777777" w:rsidR="007C261C" w:rsidRDefault="007C261C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AE243F9" w14:textId="77777777" w:rsidR="007C261C" w:rsidRDefault="007C261C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5B04F7E" w14:textId="77777777" w:rsidR="007C261C" w:rsidRDefault="007C261C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1EB568A2" w14:textId="3BAE9824" w:rsidR="007C261C" w:rsidRDefault="007C261C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1681C633" w14:textId="77777777" w:rsidR="007C261C" w:rsidRDefault="007C261C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4686F97D" w14:textId="77777777" w:rsidR="00F4795B" w:rsidRDefault="00F4795B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72B86834" w14:textId="77777777" w:rsidR="00F4795B" w:rsidRDefault="00F4795B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55C80342" w14:textId="77777777" w:rsidR="00F4795B" w:rsidRDefault="00F4795B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1422C313" w14:textId="77777777" w:rsidR="00F4795B" w:rsidRDefault="00F4795B" w:rsidP="00525268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A4B63EF" w14:textId="7531D76F" w:rsidR="004B7647" w:rsidRPr="00525268" w:rsidRDefault="00B45600" w:rsidP="00F4795B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color w:val="auto"/>
                                      <w:sz w:val="31"/>
                                      <w:szCs w:val="31"/>
                                    </w:rPr>
                                  </w:pPr>
                                  <w:r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1"/>
                                      <w:szCs w:val="31"/>
                                    </w:rPr>
                                    <w:t>※上記の方法にご不便がございましたら、</w:t>
                                  </w:r>
                                  <w:r w:rsidR="00525268"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1"/>
                                      <w:szCs w:val="31"/>
                                    </w:rPr>
                                    <w:t>下記の</w:t>
                                  </w:r>
                                  <w:r w:rsidRPr="00525268">
                                    <w:rPr>
                                      <w:rFonts w:ascii="ＭＳ Ｐゴシック" w:eastAsia="ＭＳ Ｐゴシック" w:hAnsi="ＭＳ Ｐゴシック" w:hint="eastAsia"/>
                                      <w:color w:val="auto"/>
                                      <w:sz w:val="31"/>
                                      <w:szCs w:val="31"/>
                                    </w:rPr>
                                    <w:t>問い合わせ先へご相談ください。</w:t>
                                  </w:r>
                                </w:p>
                                <w:p w14:paraId="5615E6C4" w14:textId="77777777" w:rsidR="00525268" w:rsidRPr="00525268" w:rsidRDefault="00525268" w:rsidP="00C97817">
                                  <w:pPr>
                                    <w:adjustRightInd w:val="0"/>
                                    <w:snapToGrid w:val="0"/>
                                    <w:spacing w:after="0" w:line="0" w:lineRule="atLeast"/>
                                    <w:ind w:firstLineChars="100" w:firstLine="320"/>
                                    <w:rPr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67105" id="テキスト ボックス 126" o:spid="_x0000_s1034" type="#_x0000_t202" style="position:absolute;margin-left:.2pt;margin-top:26.25pt;width:542.5pt;height:170.85pt;z-index:-25165822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Ra9dgIAAIoFAAAOAAAAZHJzL2Uyb0RvYy54bWysVNtu2zAMfR+wfxD0vjop0EuCOkXWosOA&#10;oi2WDn1WZCkRJosapcTOvn6UbCdtV2DosBeZFm+HRyQvLtvasq3CYMCVfHw04kw5CZVxq5J/f7z5&#10;dM5ZiMJVwoJTJd+pwC9nHz9cNH6qjmENtlLIKIgL08aXfB2jnxZFkGtVi3AEXjlSasBaRPrFVVGh&#10;aCh6bYvj0ei0aAArjyBVCHR73Sn5LMfXWsl4r3VQkdmSE7aYT8znMp3F7EJMVyj82sgehvgHFLUw&#10;jpLuQ12LKNgGzR+haiMRAuh4JKEuQGsjVa6BqhmPXlWzWAuvci1ETvB7msL/Cyvvtgv/gCy2n6Gl&#10;B0yEND5MA12melqNdfoSUkZ6onC3p021kUm6PD0/n5ydkEqS7nh8OjmbnKQ4xcHdY4hfFNQsCSVH&#10;epdMl9jehtiZDiYpWwBrqhtjbf5JvaCuLLKtoFdcrjJICv7CyjrWEP7JiID8LYSQUrk4YHwWhoJa&#10;l7xVbp0e24GPLMWdVcnGum9KM1NlWt4A2mUZwGbrZKWprPc49vYHVO9x7uogj5wZXNw718YBdky9&#10;5Lf6MUDWnT095LO6kxjbZUuFl/xsaJclVDvqIoRuwIKXN4Ze+laE+CCQJoq6g7ZEvKdDW6CXgl7i&#10;bA346637ZE+NTlrOGprQkoefG4GKM/vV0QikcR4EHITlILhNfQXULmPaP15mkRww2kHUCPUTLY95&#10;ykIq4STlKnkcxKvY7QlaPlLN59mIhtaLeOsWXqbQidXUt4/tk0DfN3ekubiDYXbF9FWPd7bJ08F8&#10;E0GbPACJ147Fnm8a+DxC/XJKG+X5f7Y6rNDZbwAAAP//AwBQSwMEFAAGAAgAAAAhABol/vvdAAAA&#10;CAEAAA8AAABkcnMvZG93bnJldi54bWxMj8FOwzAQRO9I/IO1SNyoQ2iqNGRTNZUQNyQKH+DGSxI1&#10;Xiexm6Z8Pe6JHmdnNPM238ymExONrrWM8LyIQBBXVrdcI3x/vT2lIJxXrFVnmRAu5GBT3N/lKtP2&#10;zJ807X0tQgm7TCE03veZlK5qyCi3sD1x8H7saJQPcqylHtU5lJtOxlG0kka1HBYa1dOuoeq4PxmE&#10;9WV4L+OP33JXlel24tXQHHlAfHyYt68gPM3+PwxX/IAORWA62BNrJzqEZcghJHEC4upGaRIuB4SX&#10;9TIGWeTy9oHiDwAA//8DAFBLAQItABQABgAIAAAAIQC2gziS/gAAAOEBAAATAAAAAAAAAAAAAAAA&#10;AAAAAABbQ29udGVudF9UeXBlc10ueG1sUEsBAi0AFAAGAAgAAAAhADj9If/WAAAAlAEAAAsAAAAA&#10;AAAAAAAAAAAALwEAAF9yZWxzLy5yZWxzUEsBAi0AFAAGAAgAAAAhAITRFr12AgAAigUAAA4AAAAA&#10;AAAAAAAAAAAALgIAAGRycy9lMm9Eb2MueG1sUEsBAi0AFAAGAAgAAAAhABol/vvdAAAACAEAAA8A&#10;AAAAAAAAAAAAAAAA0AQAAGRycy9kb3ducmV2LnhtbFBLBQYAAAAABAAEAPMAAADaBQAAAAA=&#10;" fillcolor="white [3212]" strokecolor="#7458ab [3208]" strokeweight="1.5pt">
                      <v:textbox inset="0,0,0,0">
                        <w:txbxContent>
                          <w:p w14:paraId="433131C7" w14:textId="1717B141" w:rsidR="00B45600" w:rsidRPr="00B561DE" w:rsidRDefault="00B45600" w:rsidP="00B561DE">
                            <w:pPr>
                              <w:pBdr>
                                <w:top w:val="single" w:sz="4" w:space="4" w:color="7458AB" w:themeColor="accent5"/>
                                <w:left w:val="single" w:sz="4" w:space="4" w:color="7458AB" w:themeColor="accent5"/>
                                <w:bottom w:val="single" w:sz="4" w:space="6" w:color="7458AB" w:themeColor="accent5"/>
                                <w:right w:val="single" w:sz="4" w:space="4" w:color="7458AB" w:themeColor="accent5"/>
                              </w:pBdr>
                              <w:shd w:val="clear" w:color="auto" w:fill="7458AB" w:themeFill="accent5"/>
                              <w:spacing w:line="240" w:lineRule="auto"/>
                              <w:ind w:left="101" w:right="101"/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25268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申込方法</w:t>
                            </w:r>
                            <w:r w:rsidR="00525268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：</w:t>
                            </w:r>
                            <w:r w:rsidR="00B561DE" w:rsidRPr="00F4795B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31"/>
                                <w:szCs w:val="31"/>
                              </w:rPr>
                              <w:t>裏面【</w:t>
                            </w:r>
                            <w:r w:rsidRPr="00F4795B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31"/>
                                <w:szCs w:val="31"/>
                              </w:rPr>
                              <w:t>申込用紙</w:t>
                            </w:r>
                            <w:r w:rsidR="00B561DE" w:rsidRPr="00F4795B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31"/>
                                <w:szCs w:val="31"/>
                              </w:rPr>
                              <w:t>】にご記入の上、下記いずれかの方法でご提出ください。</w:t>
                            </w:r>
                          </w:p>
                          <w:p w14:paraId="245DE84D" w14:textId="26BF871D" w:rsidR="00B45600" w:rsidRPr="00525268" w:rsidRDefault="007549FB" w:rsidP="001C0997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34"/>
                                <w:szCs w:val="34"/>
                              </w:rPr>
                              <w:t>・</w:t>
                            </w:r>
                            <w:r w:rsidR="00B45600" w:rsidRPr="00525268">
                              <w:rPr>
                                <w:rFonts w:ascii="ＭＳ Ｐゴシック" w:eastAsia="ＭＳ Ｐゴシック" w:hAnsi="ＭＳ Ｐゴシック" w:hint="eastAsia"/>
                                <w:color w:val="EE0000"/>
                                <w:sz w:val="32"/>
                                <w:szCs w:val="32"/>
                              </w:rPr>
                              <w:t>直接持ち込み</w:t>
                            </w:r>
                            <w:r w:rsid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>：</w:t>
                            </w:r>
                            <w:r w:rsidR="00B45600"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>SUBARU総合スポーツセンター</w:t>
                            </w:r>
                            <w:r w:rsidR="0092414A"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B45600"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>地下１階</w:t>
                            </w:r>
                            <w:r w:rsidR="004B7647"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B45600"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>運動施設事務所</w:t>
                            </w:r>
                          </w:p>
                          <w:p w14:paraId="3720C21E" w14:textId="77777777" w:rsidR="00F4795B" w:rsidRDefault="00F4795B" w:rsidP="007549FB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374AC76C" w14:textId="77777777" w:rsidR="00F4795B" w:rsidRDefault="00F4795B" w:rsidP="007549FB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5A9639F4" w14:textId="77777777" w:rsidR="00F4795B" w:rsidRDefault="00F4795B" w:rsidP="007549FB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63602620" w14:textId="77777777" w:rsidR="00F4795B" w:rsidRDefault="00F4795B" w:rsidP="007549FB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6FA7BED3" w14:textId="77777777" w:rsidR="00F4795B" w:rsidRDefault="00F4795B" w:rsidP="007549FB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042644DD" w14:textId="7AA38EBC" w:rsidR="00B45600" w:rsidRPr="00F4795B" w:rsidRDefault="007549FB" w:rsidP="007549FB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>・</w:t>
                            </w:r>
                            <w:r w:rsidR="00B45600" w:rsidRPr="00F4795B">
                              <w:rPr>
                                <w:rFonts w:ascii="ＭＳ Ｐゴシック" w:eastAsia="ＭＳ Ｐゴシック" w:hAnsi="ＭＳ Ｐゴシック" w:hint="eastAsia"/>
                                <w:color w:val="EE0000"/>
                                <w:spacing w:val="69"/>
                                <w:sz w:val="34"/>
                                <w:szCs w:val="34"/>
                                <w:fitText w:val="1870" w:id="-387647744"/>
                              </w:rPr>
                              <w:t>メール</w:t>
                            </w:r>
                            <w:r w:rsidR="00B561DE" w:rsidRPr="00F4795B">
                              <w:rPr>
                                <w:rFonts w:ascii="ＭＳ Ｐゴシック" w:eastAsia="ＭＳ Ｐゴシック" w:hAnsi="ＭＳ Ｐゴシック" w:hint="eastAsia"/>
                                <w:color w:val="EE0000"/>
                                <w:spacing w:val="69"/>
                                <w:sz w:val="34"/>
                                <w:szCs w:val="34"/>
                                <w:fitText w:val="1870" w:id="-387647744"/>
                              </w:rPr>
                              <w:t>送</w:t>
                            </w:r>
                            <w:r w:rsidR="00B561DE" w:rsidRPr="00F4795B">
                              <w:rPr>
                                <w:rFonts w:ascii="ＭＳ Ｐゴシック" w:eastAsia="ＭＳ Ｐゴシック" w:hAnsi="ＭＳ Ｐゴシック" w:hint="eastAsia"/>
                                <w:color w:val="EE0000"/>
                                <w:spacing w:val="3"/>
                                <w:sz w:val="34"/>
                                <w:szCs w:val="34"/>
                                <w:fitText w:val="1870" w:id="-387647744"/>
                              </w:rPr>
                              <w:t>付</w:t>
                            </w:r>
                            <w:r w:rsidR="00B561DE" w:rsidRPr="00B561DE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>：</w:t>
                            </w:r>
                            <w:hyperlink r:id="rId14" w:history="1">
                              <w:r w:rsidR="00B561DE" w:rsidRPr="00F4795B">
                                <w:rPr>
                                  <w:rFonts w:ascii="ＭＳ Ｐゴシック" w:eastAsia="ＭＳ Ｐゴシック" w:hAnsi="ＭＳ Ｐゴシック" w:hint="eastAsia"/>
                                  <w:color w:val="auto"/>
                                  <w:sz w:val="40"/>
                                  <w:szCs w:val="40"/>
                                </w:rPr>
                                <w:t>sports@mitaka-sportsandculture.or.jp</w:t>
                              </w:r>
                            </w:hyperlink>
                          </w:p>
                          <w:p w14:paraId="431E8F1D" w14:textId="77777777" w:rsidR="00F4795B" w:rsidRDefault="00F4795B" w:rsidP="00F4795B">
                            <w:pPr>
                              <w:adjustRightInd w:val="0"/>
                              <w:snapToGrid w:val="0"/>
                              <w:spacing w:after="0" w:line="0" w:lineRule="atLeast"/>
                              <w:ind w:left="140" w:hangingChars="700" w:hanging="140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7379CCF9" w14:textId="77777777" w:rsidR="00F4795B" w:rsidRDefault="00F4795B" w:rsidP="00F4795B">
                            <w:pPr>
                              <w:adjustRightInd w:val="0"/>
                              <w:snapToGrid w:val="0"/>
                              <w:spacing w:after="0" w:line="0" w:lineRule="atLeast"/>
                              <w:ind w:left="140" w:hangingChars="700" w:hanging="140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3C1D7D14" w14:textId="77777777" w:rsidR="00F4795B" w:rsidRDefault="00F4795B" w:rsidP="00F4795B">
                            <w:pPr>
                              <w:adjustRightInd w:val="0"/>
                              <w:snapToGrid w:val="0"/>
                              <w:spacing w:after="0" w:line="0" w:lineRule="atLeast"/>
                              <w:ind w:left="140" w:hangingChars="700" w:hanging="140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01DE2100" w14:textId="77777777" w:rsidR="00F4795B" w:rsidRDefault="00F4795B" w:rsidP="00F4795B">
                            <w:pPr>
                              <w:adjustRightInd w:val="0"/>
                              <w:snapToGrid w:val="0"/>
                              <w:spacing w:after="0" w:line="0" w:lineRule="atLeast"/>
                              <w:ind w:left="140" w:hangingChars="700" w:hanging="140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63080D0A" w14:textId="77777777" w:rsidR="00F4795B" w:rsidRDefault="00F4795B" w:rsidP="00F4795B">
                            <w:pPr>
                              <w:adjustRightInd w:val="0"/>
                              <w:snapToGrid w:val="0"/>
                              <w:spacing w:after="0" w:line="0" w:lineRule="atLeast"/>
                              <w:ind w:left="140" w:hangingChars="700" w:hanging="140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3F1EB351" w14:textId="213BC54B" w:rsidR="00FC759D" w:rsidRPr="00F4795B" w:rsidRDefault="00F4795B" w:rsidP="00F4795B">
                            <w:pPr>
                              <w:adjustRightInd w:val="0"/>
                              <w:snapToGrid w:val="0"/>
                              <w:spacing w:after="0" w:line="0" w:lineRule="atLeast"/>
                              <w:ind w:left="140" w:hangingChars="700" w:hanging="140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2"/>
                                <w:szCs w:val="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color w:val="auto"/>
                                <w:sz w:val="34"/>
                                <w:szCs w:val="34"/>
                              </w:rPr>
                              <w:t>・</w:t>
                            </w:r>
                            <w:r w:rsidR="000D4F2D" w:rsidRPr="00F4795B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pacing w:val="170"/>
                                <w:sz w:val="34"/>
                                <w:szCs w:val="34"/>
                                <w:fitText w:val="1870" w:id="-387649792"/>
                              </w:rPr>
                              <w:t>申込期</w:t>
                            </w:r>
                            <w:r w:rsidR="000D4F2D" w:rsidRPr="00F4795B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  <w:fitText w:val="1870" w:id="-387649792"/>
                              </w:rPr>
                              <w:t>間</w:t>
                            </w:r>
                            <w:r w:rsidR="000D4F2D"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4"/>
                                <w:szCs w:val="34"/>
                              </w:rPr>
                              <w:t>：</w:t>
                            </w:r>
                            <w:r w:rsidR="008C5925" w:rsidRPr="0052526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１０月２日（金）～</w:t>
                            </w:r>
                            <w:r w:rsidR="002A3152" w:rsidRPr="0052526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１０月２５日（日）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１７：００</w:t>
                            </w:r>
                          </w:p>
                          <w:p w14:paraId="04B2E2A6" w14:textId="77777777" w:rsidR="007C261C" w:rsidRDefault="007C261C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6AE243F9" w14:textId="77777777" w:rsidR="007C261C" w:rsidRDefault="007C261C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65B04F7E" w14:textId="77777777" w:rsidR="007C261C" w:rsidRDefault="007C261C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1EB568A2" w14:textId="3BAE9824" w:rsidR="007C261C" w:rsidRDefault="007C261C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1681C633" w14:textId="77777777" w:rsidR="007C261C" w:rsidRDefault="007C261C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4686F97D" w14:textId="77777777" w:rsidR="00F4795B" w:rsidRDefault="00F4795B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72B86834" w14:textId="77777777" w:rsidR="00F4795B" w:rsidRDefault="00F4795B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55C80342" w14:textId="77777777" w:rsidR="00F4795B" w:rsidRDefault="00F4795B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1422C313" w14:textId="77777777" w:rsidR="00F4795B" w:rsidRDefault="00F4795B" w:rsidP="00525268">
                            <w:pPr>
                              <w:adjustRightInd w:val="0"/>
                              <w:snapToGrid w:val="0"/>
                              <w:spacing w:after="0" w:line="0" w:lineRule="atLeast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"/>
                                <w:szCs w:val="2"/>
                              </w:rPr>
                            </w:pPr>
                          </w:p>
                          <w:p w14:paraId="6A4B63EF" w14:textId="7531D76F" w:rsidR="004B7647" w:rsidRPr="00525268" w:rsidRDefault="00B45600" w:rsidP="00F4795B">
                            <w:pPr>
                              <w:adjustRightInd w:val="0"/>
                              <w:snapToGrid w:val="0"/>
                              <w:spacing w:after="0"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31"/>
                                <w:szCs w:val="31"/>
                              </w:rPr>
                            </w:pPr>
                            <w:r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1"/>
                                <w:szCs w:val="31"/>
                              </w:rPr>
                              <w:t>※上記の方法にご不便がございましたら、</w:t>
                            </w:r>
                            <w:r w:rsidR="00525268"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1"/>
                                <w:szCs w:val="31"/>
                              </w:rPr>
                              <w:t>下記の</w:t>
                            </w:r>
                            <w:r w:rsidRPr="00525268">
                              <w:rPr>
                                <w:rFonts w:ascii="ＭＳ Ｐゴシック" w:eastAsia="ＭＳ Ｐゴシック" w:hAnsi="ＭＳ Ｐゴシック" w:hint="eastAsia"/>
                                <w:color w:val="auto"/>
                                <w:sz w:val="31"/>
                                <w:szCs w:val="31"/>
                              </w:rPr>
                              <w:t>問い合わせ先へご相談ください。</w:t>
                            </w:r>
                          </w:p>
                          <w:p w14:paraId="5615E6C4" w14:textId="77777777" w:rsidR="00525268" w:rsidRPr="00525268" w:rsidRDefault="00525268" w:rsidP="00C97817">
                            <w:pPr>
                              <w:adjustRightInd w:val="0"/>
                              <w:snapToGrid w:val="0"/>
                              <w:spacing w:after="0" w:line="0" w:lineRule="atLeast"/>
                              <w:ind w:firstLineChars="100" w:firstLine="320"/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5E1" w:rsidRPr="00A04DA2">
              <w:rPr>
                <w:rFonts w:hint="eastAsia"/>
                <w:color w:val="EE0000"/>
                <w:sz w:val="30"/>
                <w:szCs w:val="30"/>
              </w:rPr>
              <w:t>●</w:t>
            </w:r>
            <w:r w:rsidR="006625E1" w:rsidRPr="00072C28">
              <w:rPr>
                <w:rFonts w:hint="eastAsia"/>
                <w:bCs w:val="0"/>
                <w:color w:val="0070C0"/>
                <w:sz w:val="30"/>
                <w:szCs w:val="30"/>
              </w:rPr>
              <w:t>●</w:t>
            </w:r>
            <w:r w:rsidR="00B45600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詳細は</w:t>
            </w:r>
            <w:r w:rsidR="007549FB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、ＳＵＢＡＲＵ</w:t>
            </w:r>
            <w:r w:rsidR="00B45600" w:rsidRPr="00F50FE2">
              <w:rPr>
                <w:rFonts w:ascii="ＭＳ Ｐゴシック" w:eastAsia="ＭＳ Ｐゴシック" w:hAnsi="ＭＳ Ｐゴシック" w:hint="eastAsia"/>
                <w:bCs w:val="0"/>
                <w:sz w:val="30"/>
                <w:szCs w:val="30"/>
              </w:rPr>
              <w:t>総合スポーツセンターのホームページをご確認ください</w:t>
            </w:r>
            <w:r w:rsidR="006625E1" w:rsidRPr="00A04DA2">
              <w:rPr>
                <w:rFonts w:hint="eastAsia"/>
                <w:color w:val="EE0000"/>
                <w:sz w:val="30"/>
                <w:szCs w:val="30"/>
              </w:rPr>
              <w:t>●</w:t>
            </w:r>
            <w:r w:rsidR="006625E1" w:rsidRPr="00072C28">
              <w:rPr>
                <w:rFonts w:hint="eastAsia"/>
                <w:bCs w:val="0"/>
                <w:color w:val="0070C0"/>
                <w:sz w:val="30"/>
                <w:szCs w:val="30"/>
              </w:rPr>
              <w:t>●</w:t>
            </w:r>
          </w:p>
          <w:p w14:paraId="1E0131BB" w14:textId="2C487923" w:rsidR="009D661E" w:rsidRPr="009D661E" w:rsidRDefault="009D661E" w:rsidP="009D661E">
            <w:pPr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</w:p>
          <w:p w14:paraId="070692F4" w14:textId="39ECC02A" w:rsidR="009D661E" w:rsidRPr="009D661E" w:rsidRDefault="009D661E" w:rsidP="009D661E">
            <w:pPr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</w:p>
          <w:p w14:paraId="1840E3BA" w14:textId="27F675F5" w:rsidR="009D661E" w:rsidRPr="009D661E" w:rsidRDefault="009D661E" w:rsidP="009D661E">
            <w:pPr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</w:p>
          <w:p w14:paraId="51BF16A5" w14:textId="05360435" w:rsidR="009D661E" w:rsidRPr="009D661E" w:rsidRDefault="00F4795B" w:rsidP="009D661E">
            <w:pPr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  <w:r>
              <w:rPr>
                <w:rFonts w:hint="eastAsia"/>
                <w:noProof/>
                <w:color w:val="EE000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FB6B862" wp14:editId="6058335D">
                      <wp:simplePos x="0" y="0"/>
                      <wp:positionH relativeFrom="column">
                        <wp:posOffset>5473700</wp:posOffset>
                      </wp:positionH>
                      <wp:positionV relativeFrom="paragraph">
                        <wp:posOffset>237279</wp:posOffset>
                      </wp:positionV>
                      <wp:extent cx="1339850" cy="679450"/>
                      <wp:effectExtent l="0" t="0" r="12700" b="25400"/>
                      <wp:wrapNone/>
                      <wp:docPr id="209266481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0" cy="679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D249C4" id="楕円 6" o:spid="_x0000_s1026" style="position:absolute;margin-left:431pt;margin-top:18.7pt;width:105.5pt;height:53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8rweQIAAGUFAAAOAAAAZHJzL2Uyb0RvYy54bWysVMFu2zAMvQ/YPwi6r7bTpG2COEXQosOA&#10;oi3aDj0rslQLkEVNUuJkXz9KdpygDXYYdrEpkXwkn0jOr7eNJhvhvAJT0uIsp0QYDpUy7yX9+Xr3&#10;7YoSH5ipmAYjSroTnl4vvn6Zt3YmRlCDroQjCGL8rLUlrUOwsyzzvBYN82dghUGlBNewgEf3nlWO&#10;tYje6GyU5xdZC66yDrjwHm9vOyVdJHwpBQ+PUnoRiC4p5hbS16XvKn6zxZzN3h2zteJ9GuwfsmiY&#10;Mhh0gLplgZG1U5+gGsUdeJDhjEOTgZSKi1QDVlPkH6p5qZkVqRYkx9uBJv//YPnD5sU+OaShtX7m&#10;UYxVbKVr4h/zI9tE1m4gS2wD4XhZnJ9PrybIKUfdxeV0jDLCZAdv63z4LqAhUSip0FpZH+thM7a5&#10;96Gz3lvFawN3Suv0JtrECw9aVfEuHWJTiBvtyIbhczLOhQmTPuiRJaYQvbNDRUkKOy0ijDbPQhJV&#10;YQ2jlExqto+4RaeqWSW6cMUkz/cVDh6p3gQYkSUmOmD3AKdyLvqce/voKlKvDs753xLreBs8UmQw&#10;YXBulAF3CkCHIXJnvyepoyaytIJq9+SIg25SvOV3Cl/vnvnwxByOBj44jnt4xI/U0JYUeomSGtzv&#10;U/fRHjsWtZS0OGol9b/WzAlK9A+DvTwtxuM4m+kwnlyO8OCONatjjVk3N4DPX+BisTyJ0T7ovSgd&#10;NG+4FZYxKqqY4Ri7pDy4/eEmdCsA9woXy2Uyw3m0LNybF8sjeGQ1tubr9o0527dwwOZ/gP1Yfmrj&#10;zjZ6GliuA0iVevzAa883znJqnH7vxGVxfE5Wh+24+AMAAP//AwBQSwMEFAAGAAgAAAAhAMnugZrf&#10;AAAACwEAAA8AAABkcnMvZG93bnJldi54bWxMj81OwzAQhO9IvIO1SNyo3SRKqxCnQkgceqooFVyd&#10;2MRR7XWI3TZ9e7YnuO3P7Ow39Wb2jp3NFIeAEpYLAcxgF/SAvYTDx9vTGlhMCrVyAY2Eq4mwae7v&#10;alXpcMF3c96nnpEJxkpJsCmNFeexs8aruAijQdp9h8mrRO3Ucz2pC5l7xzMhSu7VgPTBqtG8WtMd&#10;9ydPGNefNg65m50VIdvttr782n5K+fgwvzwDS2ZOf2K44dMNNMTUhhPqyJyEdZlRliQhXxXAbgKx&#10;ymnSUlUUBfCm5v8zNL8AAAD//wMAUEsBAi0AFAAGAAgAAAAhALaDOJL+AAAA4QEAABMAAAAAAAAA&#10;AAAAAAAAAAAAAFtDb250ZW50X1R5cGVzXS54bWxQSwECLQAUAAYACAAAACEAOP0h/9YAAACUAQAA&#10;CwAAAAAAAAAAAAAAAAAvAQAAX3JlbHMvLnJlbHNQSwECLQAUAAYACAAAACEA0+PK8HkCAABlBQAA&#10;DgAAAAAAAAAAAAAAAAAuAgAAZHJzL2Uyb0RvYy54bWxQSwECLQAUAAYACAAAACEAye6Bmt8AAAAL&#10;AQAADwAAAAAAAAAAAAAAAADTBAAAZHJzL2Rvd25yZXYueG1sUEsFBgAAAAAEAAQA8wAAAN8FAAAA&#10;AA==&#10;" filled="f" strokecolor="#7458ab [3208]" strokeweight="1pt">
                      <v:stroke joinstyle="miter"/>
                    </v:oval>
                  </w:pict>
                </mc:Fallback>
              </mc:AlternateContent>
            </w:r>
          </w:p>
          <w:p w14:paraId="3B700EB8" w14:textId="78AFA410" w:rsidR="009D661E" w:rsidRPr="009D661E" w:rsidRDefault="00F4795B" w:rsidP="009D661E">
            <w:pPr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0337270" wp14:editId="0CBA2239">
                      <wp:simplePos x="0" y="0"/>
                      <wp:positionH relativeFrom="column">
                        <wp:posOffset>5473700</wp:posOffset>
                      </wp:positionH>
                      <wp:positionV relativeFrom="paragraph">
                        <wp:posOffset>89535</wp:posOffset>
                      </wp:positionV>
                      <wp:extent cx="1397000" cy="565150"/>
                      <wp:effectExtent l="0" t="0" r="0" b="6350"/>
                      <wp:wrapNone/>
                      <wp:docPr id="616079286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7000" cy="565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284C4F" w14:textId="134F041B" w:rsidR="007C261C" w:rsidRPr="007549FB" w:rsidRDefault="007C261C" w:rsidP="007C261C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color w:val="7458AB" w:themeColor="accent5"/>
                                      <w:sz w:val="22"/>
                                      <w:szCs w:val="22"/>
                                    </w:rPr>
                                  </w:pPr>
                                  <w:r w:rsidRPr="007549F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color w:val="7458AB" w:themeColor="accent5"/>
                                      <w:sz w:val="22"/>
                                      <w:szCs w:val="22"/>
                                    </w:rPr>
                                    <w:t>申込多数の場合は抽選となります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37270" id="テキスト ボックス 5" o:spid="_x0000_s1035" type="#_x0000_t202" style="position:absolute;margin-left:431pt;margin-top:7.05pt;width:110pt;height:44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zBIGgIAADMEAAAOAAAAZHJzL2Uyb0RvYy54bWysU01vGyEQvVfqf0Dc6107tpOsvI7cRK4q&#10;WUkkp8oZs+BdCRgK2Lvur+/A2o6T9lT1AgMzzMd7j9ldpxXZC+cbMCUdDnJKhOFQNWZb0h8vyy83&#10;lPjATMUUGFHSg/D0bv7506y1hRhBDaoSjmAS44vWlrQOwRZZ5nktNPMDsMKgU4LTLODRbbPKsRaz&#10;a5WN8nyateAq64AL7/H2oXfSecovpeDhSUovAlElxd5CWl1aN3HN5jNWbB2zdcOPbbB/6EKzxmDR&#10;c6oHFhjZueaPVLrhDjzIMOCgM5Cy4SLNgNMM8w/TrGtmRZoFwfH2DJP/f2n5435tnx0J3VfokMAI&#10;SGt94fEyztNJp+OOnRL0I4SHM2yiC4THR1e313mOLo6+yXQynCRcs7fX1vnwTYAm0SipQ1oSWmy/&#10;8gErYugpJBYzsGyUStQoQ9qSTq8w5TsPvlAGH771Gq3QbTrSVCW9Oc2xgeqA4znomfeWLxvsYcV8&#10;eGYOqca2Ub7hCRepAGvB0aKkBvfrb/cxHhlALyUtSqek/ueOOUGJ+m6Qm9vheBy1lg7jyfUID+7S&#10;s7n0mJ2+B1TnED+K5cmM8UGdTOlAv6LKF7EqupjhWLuk4WTeh17Q+Eu4WCxSEKrLsrAya8tj6ohd&#10;RPile2XOHmkISOAjnETGig9s9LE96otdANkkqiLOPapH+FGZicHjL4rSvzynqLe/Pv8NAAD//wMA&#10;UEsDBBQABgAIAAAAIQCiDREe4AAAAAsBAAAPAAAAZHJzL2Rvd25yZXYueG1sTI9BT4NAEIXvJv6H&#10;zTTxZhdQG4IsTUPSmBg9tPbibWCnQMrOIrtt0V/vctLbzLyXN9/L15PpxYVG11lWEC8jEMS11R03&#10;Cg4f2/sUhPPIGnvLpOCbHKyL25scM22vvKPL3jcihLDLUEHr/ZBJ6eqWDLqlHYiDdrSjQR/WsZF6&#10;xGsIN71MomglDXYcPrQ4UNlSfdqfjYLXcvuOuyox6U9fvrwdN8PX4fNJqbvFtHkG4Wnyf2aY8QM6&#10;FIGpsmfWTvQK0lUSuvggPMYgZkOUzpdqnh5ikEUu/3cofgEAAP//AwBQSwECLQAUAAYACAAAACEA&#10;toM4kv4AAADhAQAAEwAAAAAAAAAAAAAAAAAAAAAAW0NvbnRlbnRfVHlwZXNdLnhtbFBLAQItABQA&#10;BgAIAAAAIQA4/SH/1gAAAJQBAAALAAAAAAAAAAAAAAAAAC8BAABfcmVscy8ucmVsc1BLAQItABQA&#10;BgAIAAAAIQC0AzBIGgIAADMEAAAOAAAAAAAAAAAAAAAAAC4CAABkcnMvZTJvRG9jLnhtbFBLAQIt&#10;ABQABgAIAAAAIQCiDREe4AAAAAsBAAAPAAAAAAAAAAAAAAAAAHQEAABkcnMvZG93bnJldi54bWxQ&#10;SwUGAAAAAAQABADzAAAAgQUAAAAA&#10;" filled="f" stroked="f" strokeweight=".5pt">
                      <v:textbox>
                        <w:txbxContent>
                          <w:p w14:paraId="28284C4F" w14:textId="134F041B" w:rsidR="007C261C" w:rsidRPr="007549FB" w:rsidRDefault="007C261C" w:rsidP="007C261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7458AB" w:themeColor="accent5"/>
                                <w:sz w:val="22"/>
                                <w:szCs w:val="22"/>
                              </w:rPr>
                            </w:pPr>
                            <w:r w:rsidRPr="007549F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7458AB" w:themeColor="accent5"/>
                                <w:sz w:val="22"/>
                                <w:szCs w:val="22"/>
                              </w:rPr>
                              <w:t>申込多数の場合は抽選となります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7C19E9" w14:textId="7D113B7C" w:rsidR="007C261C" w:rsidRDefault="007C261C" w:rsidP="007C261C">
            <w:pPr>
              <w:tabs>
                <w:tab w:val="left" w:pos="2840"/>
                <w:tab w:val="left" w:pos="8450"/>
              </w:tabs>
              <w:rPr>
                <w:rFonts w:ascii="ＭＳ Ｐゴシック" w:eastAsia="ＭＳ Ｐゴシック" w:hAnsi="ＭＳ Ｐゴシック"/>
                <w:bCs w:val="0"/>
                <w:sz w:val="30"/>
                <w:szCs w:val="30"/>
              </w:rPr>
            </w:pPr>
            <w:r>
              <w:rPr>
                <w:rFonts w:ascii="ＭＳ Ｐゴシック" w:eastAsia="ＭＳ Ｐゴシック" w:hAnsi="ＭＳ Ｐゴシック"/>
                <w:sz w:val="30"/>
                <w:szCs w:val="30"/>
              </w:rPr>
              <w:tab/>
            </w:r>
            <w:r>
              <w:rPr>
                <w:rFonts w:ascii="ＭＳ Ｐゴシック" w:eastAsia="ＭＳ Ｐゴシック" w:hAnsi="ＭＳ Ｐゴシック"/>
                <w:sz w:val="30"/>
                <w:szCs w:val="30"/>
              </w:rPr>
              <w:tab/>
            </w:r>
          </w:p>
          <w:p w14:paraId="4FF1F9AB" w14:textId="5607943D" w:rsidR="009D661E" w:rsidRDefault="009D661E" w:rsidP="009D661E">
            <w:pPr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</w:p>
          <w:p w14:paraId="7ABE8453" w14:textId="0E340B37" w:rsidR="009D661E" w:rsidRDefault="009D661E" w:rsidP="009D661E">
            <w:pPr>
              <w:rPr>
                <w:rFonts w:ascii="ＭＳ Ｐゴシック" w:eastAsia="ＭＳ Ｐゴシック" w:hAnsi="ＭＳ Ｐゴシック" w:hint="eastAsia"/>
                <w:sz w:val="30"/>
                <w:szCs w:val="30"/>
              </w:rPr>
            </w:pPr>
          </w:p>
          <w:p w14:paraId="76E0FAE5" w14:textId="7D9F00F0" w:rsidR="009D661E" w:rsidRPr="009D661E" w:rsidRDefault="00F4795B" w:rsidP="009D661E">
            <w:pPr>
              <w:tabs>
                <w:tab w:val="left" w:pos="993"/>
              </w:tabs>
              <w:adjustRightInd w:val="0"/>
              <w:snapToGrid w:val="0"/>
              <w:spacing w:afterLines="50" w:after="120" w:line="0" w:lineRule="atLeast"/>
              <w:ind w:leftChars="50" w:left="2070" w:hangingChars="650" w:hanging="1950"/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DD991BD" wp14:editId="5DA12C3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140123</wp:posOffset>
                      </wp:positionV>
                      <wp:extent cx="6978650" cy="508000"/>
                      <wp:effectExtent l="0" t="0" r="0" b="6350"/>
                      <wp:wrapNone/>
                      <wp:docPr id="26708979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78650" cy="508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7C1F64" w14:textId="77777777" w:rsidR="009D661E" w:rsidRPr="00525268" w:rsidRDefault="00F4795B" w:rsidP="009D661E">
                                  <w:pPr>
                                    <w:tabs>
                                      <w:tab w:val="left" w:pos="993"/>
                                    </w:tabs>
                                    <w:adjustRightInd w:val="0"/>
                                    <w:snapToGrid w:val="0"/>
                                    <w:spacing w:afterLines="50" w:after="120" w:line="0" w:lineRule="atLeast"/>
                                    <w:ind w:leftChars="50" w:left="1810" w:hangingChars="650" w:hanging="1690"/>
                                    <w:rPr>
                                      <w:rFonts w:ascii="ＭＳ Ｐゴシック" w:eastAsia="ＭＳ Ｐゴシック" w:hAnsi="ＭＳ Ｐゴシック"/>
                                      <w:sz w:val="26"/>
                                      <w:szCs w:val="2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ＭＳ Ｐゴシック" w:eastAsia="ＭＳ Ｐゴシック" w:hAnsi="ＭＳ Ｐゴシック" w:hint="eastAsia"/>
                                        <w:sz w:val="26"/>
                                        <w:szCs w:val="26"/>
                                      </w:rPr>
                                      <w:alias w:val="郵便番号、都道府県、市区町村、番地を入力:"/>
                                      <w:tag w:val="郵便番号、都道府県、市区町村、番地を入力:"/>
                                      <w:id w:val="-708187277"/>
                                      <w:placeholder>
                                        <w:docPart w:val="9C8E4A052FF04639993E0D41E89255C0"/>
                                      </w:placeholder>
                                      <w15:appearance w15:val="hidden"/>
                                      <w:text w:multiLine="1"/>
                                    </w:sdtPr>
                                    <w:sdtEndPr/>
                                    <w:sdtContent>
                                      <w:r w:rsidR="009D661E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6"/>
                                          <w:szCs w:val="26"/>
                                        </w:rPr>
                                        <w:t xml:space="preserve">【問い合わせ】  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6"/>
                                          <w:szCs w:val="26"/>
                                        </w:rPr>
                                        <w:t>三鷹市スポーツと文化部スポーツ推進課　松田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cs="ＭＳ 明朝" w:hint="eastAsia"/>
                                          <w:sz w:val="26"/>
                                          <w:szCs w:val="26"/>
                                        </w:rPr>
                                        <w:t>・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cs="SimHei" w:hint="eastAsia"/>
                                          <w:sz w:val="26"/>
                                          <w:szCs w:val="26"/>
                                        </w:rPr>
                                        <w:t>青木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6"/>
                                          <w:szCs w:val="26"/>
                                        </w:rPr>
                                        <w:t xml:space="preserve">　Tel０４２２－２９－９８６３</w:t>
                                      </w:r>
                                      <w:r w:rsidR="009D661E">
                                        <w:rPr>
                                          <w:rFonts w:ascii="ＭＳ Ｐゴシック" w:eastAsia="ＭＳ Ｐゴシック" w:hAnsi="ＭＳ Ｐゴシック"/>
                                          <w:sz w:val="26"/>
                                          <w:szCs w:val="26"/>
                                        </w:rPr>
                                        <w:br/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6"/>
                                          <w:szCs w:val="26"/>
                                        </w:rPr>
                                        <w:t>（公財）三鷹市スポーツと文化財団</w:t>
                                      </w:r>
                                      <w:r w:rsidR="009D661E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6"/>
                                          <w:szCs w:val="26"/>
                                        </w:rPr>
                                        <w:t xml:space="preserve">　　　　　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6"/>
                                          <w:szCs w:val="26"/>
                                        </w:rPr>
                                        <w:t>加藤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cs="ＭＳ 明朝" w:hint="eastAsia"/>
                                          <w:sz w:val="26"/>
                                          <w:szCs w:val="26"/>
                                        </w:rPr>
                                        <w:t>・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cs="SimHei" w:hint="eastAsia"/>
                                          <w:sz w:val="26"/>
                                          <w:szCs w:val="26"/>
                                        </w:rPr>
                                        <w:t>大野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6"/>
                                          <w:szCs w:val="26"/>
                                        </w:rPr>
                                        <w:t xml:space="preserve">　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/>
                                          <w:sz w:val="26"/>
                                          <w:szCs w:val="26"/>
                                        </w:rPr>
                                        <w:t>Tel</w:t>
                                      </w:r>
                                      <w:r w:rsidR="009D661E" w:rsidRPr="00525268">
                                        <w:rPr>
                                          <w:rFonts w:ascii="ＭＳ Ｐゴシック" w:eastAsia="ＭＳ Ｐゴシック" w:hAnsi="ＭＳ Ｐゴシック" w:hint="eastAsia"/>
                                          <w:sz w:val="26"/>
                                          <w:szCs w:val="26"/>
                                        </w:rPr>
                                        <w:t>０４２２－４５－１１１３</w:t>
                                      </w:r>
                                    </w:sdtContent>
                                  </w:sdt>
                                </w:p>
                                <w:p w14:paraId="530FC598" w14:textId="77777777" w:rsidR="009D661E" w:rsidRPr="009D661E" w:rsidRDefault="009D66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991BD" id="テキスト ボックス 3" o:spid="_x0000_s1036" type="#_x0000_t202" style="position:absolute;left:0;text-align:left;margin-left:-7.1pt;margin-top:11.05pt;width:549.5pt;height:40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EjGgIAADMEAAAOAAAAZHJzL2Uyb0RvYy54bWysU02P2yAQvVfqf0DcGztpkk2sOKt0V6kq&#10;RbsrZas9EwyxJcxQILHTX98BOx/d9lT1AgMzzMd7j8V9WytyFNZVoHM6HKSUCM2hqPQ+p99f159m&#10;lDjPdMEUaJHTk3D0fvnxw6IxmRhBCaoQlmAS7bLG5LT03mRJ4ngpauYGYIRGpwRbM49Hu08KyxrM&#10;XqtklKbTpAFbGAtcOIe3j52TLmN+KQX3z1I64YnKKfbm42rjugtrslywbG+ZKSvet8H+oYuaVRqL&#10;XlI9Ms/IwVZ/pKorbsGB9AMOdQJSVlzEGXCaYfpumm3JjIizIDjOXGBy/y8tfzpuzYslvv0CLRIY&#10;AGmMyxxehnlaaeuwY6cE/Qjh6QKbaD3heDmd382mE3Rx9E3SWZpGXJPra2Od/yqgJsHIqUVaIlrs&#10;uHEeK2LoOSQU07CulIrUKE0arPAZ0//mwRdK48Nrr8Hy7a4lVZHT+XmOHRQnHM9Cx7wzfF1hDxvm&#10;/AuzSDW2jfL1z7hIBVgLeouSEuzPv92HeGQAvZQ0KJ2cuh8HZgUl6ptGbubD8ThoLR7Gk7sRHuyt&#10;Z3fr0Yf6AVCdQ/wohkczxHt1NqWF+g1VvgpV0cU0x9o59WfzwXeCxl/CxWoVg1BdhvmN3hoeUgfs&#10;AsKv7RuzpqfBI4FPcBYZy96x0cV2qK8OHmQVqQo4d6j28KMyI4P9LwrSvz3HqOtfX/4CAAD//wMA&#10;UEsDBBQABgAIAAAAIQBmSLYV4QAAAAsBAAAPAAAAZHJzL2Rvd25yZXYueG1sTI/BTsMwEETvSPyD&#10;tZW4tU6sgqIQp6oiVUgIDi29cHPibRLVXofYbQNfj3OC2+7OaPZNsZmsYVccfe9IQrpKgCE1TvfU&#10;Sjh+7JYZMB8UaWUcoYRv9LAp7+8KlWt3oz1eD6FlMYR8riR0IQw5577p0Cq/cgNS1E5utCrEdWy5&#10;HtUthlvDRZI8cat6ih86NWDVYXM+XKyE12r3rva1sNmPqV7eTtvh6/j5KOXDYto+Aws4hT8zzPgR&#10;HcrIVLsLac+MhGW6FtEqQYgU2GxIsnUsU89TPPGy4P87lL8AAAD//wMAUEsBAi0AFAAGAAgAAAAh&#10;ALaDOJL+AAAA4QEAABMAAAAAAAAAAAAAAAAAAAAAAFtDb250ZW50X1R5cGVzXS54bWxQSwECLQAU&#10;AAYACAAAACEAOP0h/9YAAACUAQAACwAAAAAAAAAAAAAAAAAvAQAAX3JlbHMvLnJlbHNQSwECLQAU&#10;AAYACAAAACEADcEhIxoCAAAzBAAADgAAAAAAAAAAAAAAAAAuAgAAZHJzL2Uyb0RvYy54bWxQSwEC&#10;LQAUAAYACAAAACEAZki2FeEAAAALAQAADwAAAAAAAAAAAAAAAAB0BAAAZHJzL2Rvd25yZXYueG1s&#10;UEsFBgAAAAAEAAQA8wAAAIIFAAAAAA==&#10;" filled="f" stroked="f" strokeweight=".5pt">
                      <v:textbox>
                        <w:txbxContent>
                          <w:p w14:paraId="187C1F64" w14:textId="77777777" w:rsidR="009D661E" w:rsidRPr="00525268" w:rsidRDefault="00F4795B" w:rsidP="009D661E">
                            <w:pPr>
                              <w:tabs>
                                <w:tab w:val="left" w:pos="993"/>
                              </w:tabs>
                              <w:adjustRightInd w:val="0"/>
                              <w:snapToGrid w:val="0"/>
                              <w:spacing w:afterLines="50" w:after="120" w:line="0" w:lineRule="atLeast"/>
                              <w:ind w:leftChars="50" w:left="1810" w:hangingChars="650" w:hanging="1690"/>
                              <w:rPr>
                                <w:rFonts w:ascii="ＭＳ Ｐゴシック" w:eastAsia="ＭＳ Ｐゴシック" w:hAnsi="ＭＳ Ｐゴシック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rPr>
                                  <w:rFonts w:ascii="ＭＳ Ｐゴシック" w:eastAsia="ＭＳ Ｐゴシック" w:hAnsi="ＭＳ Ｐゴシック" w:hint="eastAsia"/>
                                  <w:sz w:val="26"/>
                                  <w:szCs w:val="26"/>
                                </w:rPr>
                                <w:alias w:val="郵便番号、都道府県、市区町村、番地を入力:"/>
                                <w:tag w:val="郵便番号、都道府県、市区町村、番地を入力:"/>
                                <w:id w:val="-708187277"/>
                                <w:placeholder>
                                  <w:docPart w:val="9C8E4A052FF04639993E0D41E89255C0"/>
                                </w:placeholder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r w:rsidR="009D661E">
                                  <w:rPr>
                                    <w:rFonts w:ascii="ＭＳ Ｐゴシック" w:eastAsia="ＭＳ Ｐゴシック" w:hAnsi="ＭＳ Ｐゴシック" w:hint="eastAsia"/>
                                    <w:sz w:val="26"/>
                                    <w:szCs w:val="26"/>
                                  </w:rPr>
                                  <w:t xml:space="preserve">【問い合わせ】  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hint="eastAsia"/>
                                    <w:sz w:val="26"/>
                                    <w:szCs w:val="26"/>
                                  </w:rPr>
                                  <w:t>三鷹市スポーツと文化部スポーツ推進課　松田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cs="ＭＳ 明朝" w:hint="eastAsia"/>
                                    <w:sz w:val="26"/>
                                    <w:szCs w:val="26"/>
                                  </w:rPr>
                                  <w:t>・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cs="SimHei" w:hint="eastAsia"/>
                                    <w:sz w:val="26"/>
                                    <w:szCs w:val="26"/>
                                  </w:rPr>
                                  <w:t>青木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hint="eastAsia"/>
                                    <w:sz w:val="26"/>
                                    <w:szCs w:val="26"/>
                                  </w:rPr>
                                  <w:t xml:space="preserve">　Tel０４２２－２９－９８６３</w:t>
                                </w:r>
                                <w:r w:rsidR="009D661E">
                                  <w:rPr>
                                    <w:rFonts w:ascii="ＭＳ Ｐゴシック" w:eastAsia="ＭＳ Ｐゴシック" w:hAnsi="ＭＳ Ｐゴシック"/>
                                    <w:sz w:val="26"/>
                                    <w:szCs w:val="26"/>
                                  </w:rPr>
                                  <w:br/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hint="eastAsia"/>
                                    <w:sz w:val="26"/>
                                    <w:szCs w:val="26"/>
                                  </w:rPr>
                                  <w:t>（公財）三鷹市スポーツと文化財団</w:t>
                                </w:r>
                                <w:r w:rsidR="009D661E">
                                  <w:rPr>
                                    <w:rFonts w:ascii="ＭＳ Ｐゴシック" w:eastAsia="ＭＳ Ｐゴシック" w:hAnsi="ＭＳ Ｐゴシック" w:hint="eastAsia"/>
                                    <w:sz w:val="26"/>
                                    <w:szCs w:val="26"/>
                                  </w:rPr>
                                  <w:t xml:space="preserve">　　　　　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hint="eastAsia"/>
                                    <w:sz w:val="26"/>
                                    <w:szCs w:val="26"/>
                                  </w:rPr>
                                  <w:t>加藤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cs="ＭＳ 明朝" w:hint="eastAsia"/>
                                    <w:sz w:val="26"/>
                                    <w:szCs w:val="26"/>
                                  </w:rPr>
                                  <w:t>・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cs="SimHei" w:hint="eastAsia"/>
                                    <w:sz w:val="26"/>
                                    <w:szCs w:val="26"/>
                                  </w:rPr>
                                  <w:t>大野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hint="eastAsia"/>
                                    <w:sz w:val="26"/>
                                    <w:szCs w:val="26"/>
                                  </w:rPr>
                                  <w:t xml:space="preserve">　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/>
                                    <w:sz w:val="26"/>
                                    <w:szCs w:val="26"/>
                                  </w:rPr>
                                  <w:t>Tel</w:t>
                                </w:r>
                                <w:r w:rsidR="009D661E" w:rsidRPr="00525268">
                                  <w:rPr>
                                    <w:rFonts w:ascii="ＭＳ Ｐゴシック" w:eastAsia="ＭＳ Ｐゴシック" w:hAnsi="ＭＳ Ｐゴシック" w:hint="eastAsia"/>
                                    <w:sz w:val="26"/>
                                    <w:szCs w:val="26"/>
                                  </w:rPr>
                                  <w:t>０４２２－４５－１１１３</w:t>
                                </w:r>
                              </w:sdtContent>
                            </w:sdt>
                          </w:p>
                          <w:p w14:paraId="530FC598" w14:textId="77777777" w:rsidR="009D661E" w:rsidRPr="009D661E" w:rsidRDefault="009D661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ED87E56" w14:textId="18BA670E" w:rsidR="005C61E4" w:rsidRPr="003011E0" w:rsidRDefault="006338DC" w:rsidP="00D26FD5">
      <w:pPr>
        <w:widowControl w:val="0"/>
        <w:spacing w:after="0" w:line="240" w:lineRule="auto"/>
        <w:ind w:firstLineChars="50" w:firstLine="120"/>
        <w:jc w:val="both"/>
        <w:rPr>
          <w:b/>
          <w:bCs/>
          <w:sz w:val="72"/>
          <w:szCs w:val="7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64" behindDoc="1" locked="0" layoutInCell="1" allowOverlap="1" wp14:anchorId="55091F7B" wp14:editId="5BF6C781">
                <wp:simplePos x="0" y="0"/>
                <wp:positionH relativeFrom="page">
                  <wp:posOffset>278765</wp:posOffset>
                </wp:positionH>
                <wp:positionV relativeFrom="paragraph">
                  <wp:posOffset>1013460</wp:posOffset>
                </wp:positionV>
                <wp:extent cx="7142480" cy="980105"/>
                <wp:effectExtent l="0" t="0" r="0" b="0"/>
                <wp:wrapNone/>
                <wp:docPr id="13121261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2480" cy="98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E6688" w14:textId="77777777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50" w:firstLine="11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●注意事項●</w:t>
                            </w:r>
                          </w:p>
                          <w:p w14:paraId="44D0638C" w14:textId="77777777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150" w:firstLine="33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・主催者はイベント中の傷病やその他事故による処置は、応急処置を除いて一切の責任を負いません。</w:t>
                            </w:r>
                          </w:p>
                          <w:p w14:paraId="0987BA2B" w14:textId="77777777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150" w:firstLine="33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・イベント会場において、撮影した映像・写真等は、主催者がホームページや広報誌等で使用する場合があります。</w:t>
                            </w:r>
                          </w:p>
                          <w:p w14:paraId="36FDC1F6" w14:textId="768685B4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200" w:firstLine="44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また、新聞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</w:t>
                            </w: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テレビ等によるカメラ撮影が入ることがあります。</w:t>
                            </w:r>
                          </w:p>
                          <w:p w14:paraId="4006D900" w14:textId="77777777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150" w:firstLine="33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・悪天候等により、中止や内容が変更になることがあります。</w:t>
                            </w:r>
                          </w:p>
                          <w:p w14:paraId="3B8505C1" w14:textId="19AE5FD0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50" w:firstLine="11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91F7B" id="_x0000_s1037" type="#_x0000_t202" style="position:absolute;left:0;text-align:left;margin-left:21.95pt;margin-top:79.8pt;width:562.4pt;height:77.15pt;z-index:-251658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xd+gEAANUDAAAOAAAAZHJzL2Uyb0RvYy54bWysU8tu2zAQvBfoPxC817IEu3EEy0GaNEWB&#10;9AGk/YA1RVlESS5L0pbcr++SchyjvRXVgSC52tmd2eH6ZjSaHaQPCm3Dy9mcM2kFtsruGv7928Ob&#10;FWchgm1Bo5UNP8rAbzavX60HV8sKe9St9IxAbKgH1/A+RlcXRRC9NBBm6KSlYIfeQKSj3xWth4HQ&#10;jS6q+fxtMaBvnUchQ6Db+ynINxm/66SIX7ouyMh0w6m3mFef121ai80a6p0H1ytxagP+oQsDylLR&#10;M9Q9RGB7r/6CMkp4DNjFmUBTYNcpITMHYlPO/2Dz1IOTmQuJE9xZpvD/YMXnw5P76lkc3+FIA8wk&#10;gntE8SMwi3c92J289R6HXkJLhcskWTG4UJ9Sk9ShDglkO3zCloYM+4gZaOy8SaoQT0boNIDjWXQ5&#10;Ribo8qpcVIsVhQTFrlekwjKXgPo52/kQP0g0LG0a7mmoGR0OjyGmbqB+/iUVs/igtM6D1ZYNBLqs&#10;ljnhImJUJN9pZRq+mqdvckIi+d62OTmC0tOeCmh7Yp2ITpTjuB2ZakmSnJxU2GJ7JB08Tj6jd0Gb&#10;Hv0vzgbyWMPDzz14yZn+aEnL63KxSKbMh8XyqqKDv4xsLyNgBUE1PHI2be9iNvLE+ZY071SW46WT&#10;U8/knazSyefJnJfn/NfLa9z8BgAA//8DAFBLAwQUAAYACAAAACEAsLT+Xd4AAAALAQAADwAAAGRy&#10;cy9kb3ducmV2LnhtbEyPwU7DMAyG70i8Q2Qkbiwp28pamk4IxBW0wSZxyxqvrWicqsnW8vZ4Jzja&#10;/6ffn4v15DpxxiG0njQkMwUCqfK2pVrD58fr3QpEiIas6Tyhhh8MsC6vrwqTWz/SBs/bWAsuoZAb&#10;DU2MfS5lqBp0Jsx8j8TZ0Q/ORB6HWtrBjFzuOnmvVCqdaYkvNKbH5war7+3Jadi9Hb/2C/Vev7hl&#10;P/pJSXKZ1Pr2Znp6BBFxin8wXPRZHUp2OvgT2SA6DYt5xiTvl1kK4gIk6eoBxEHDPOFMloX8/0P5&#10;CwAA//8DAFBLAQItABQABgAIAAAAIQC2gziS/gAAAOEBAAATAAAAAAAAAAAAAAAAAAAAAABbQ29u&#10;dGVudF9UeXBlc10ueG1sUEsBAi0AFAAGAAgAAAAhADj9If/WAAAAlAEAAAsAAAAAAAAAAAAAAAAA&#10;LwEAAF9yZWxzLy5yZWxzUEsBAi0AFAAGAAgAAAAhAKR7PF36AQAA1QMAAA4AAAAAAAAAAAAAAAAA&#10;LgIAAGRycy9lMm9Eb2MueG1sUEsBAi0AFAAGAAgAAAAhALC0/l3eAAAACwEAAA8AAAAAAAAAAAAA&#10;AAAAVAQAAGRycy9kb3ducmV2LnhtbFBLBQYAAAAABAAEAPMAAABfBQAAAAA=&#10;" filled="f" stroked="f">
                <v:textbox>
                  <w:txbxContent>
                    <w:p w14:paraId="519E6688" w14:textId="77777777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50" w:firstLine="11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●注意事項●</w:t>
                      </w:r>
                    </w:p>
                    <w:p w14:paraId="44D0638C" w14:textId="77777777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150" w:firstLine="33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・主催者はイベント中の傷病やその他事故による処置は、応急処置を除いて一切の責任を負いません。</w:t>
                      </w:r>
                    </w:p>
                    <w:p w14:paraId="0987BA2B" w14:textId="77777777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150" w:firstLine="33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・イベント会場において、撮影した映像・写真等は、主催者がホームページや広報誌等で使用する場合があります。</w:t>
                      </w:r>
                    </w:p>
                    <w:p w14:paraId="36FDC1F6" w14:textId="768685B4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200" w:firstLine="44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また、新聞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</w:t>
                      </w: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テレビ等によるカメラ撮影が入ることがあります。</w:t>
                      </w:r>
                    </w:p>
                    <w:p w14:paraId="4006D900" w14:textId="77777777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150" w:firstLine="33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・悪天候等により、中止や内容が変更になることがあります。</w:t>
                      </w:r>
                    </w:p>
                    <w:p w14:paraId="3B8505C1" w14:textId="19AE5FD0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50" w:firstLine="11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26FD5" w:rsidRPr="00AC3C4F">
        <w:rPr>
          <w:noProof/>
        </w:rPr>
        <w:drawing>
          <wp:anchor distT="0" distB="0" distL="114300" distR="114300" simplePos="0" relativeHeight="251658261" behindDoc="1" locked="0" layoutInCell="1" allowOverlap="1" wp14:anchorId="1A00E976" wp14:editId="215BFA1B">
            <wp:simplePos x="0" y="0"/>
            <wp:positionH relativeFrom="margin">
              <wp:posOffset>-15666</wp:posOffset>
            </wp:positionH>
            <wp:positionV relativeFrom="paragraph">
              <wp:posOffset>1993824</wp:posOffset>
            </wp:positionV>
            <wp:extent cx="6945391" cy="7227220"/>
            <wp:effectExtent l="0" t="0" r="8255" b="0"/>
            <wp:wrapNone/>
            <wp:docPr id="488780810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075" cy="723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FD5">
        <w:rPr>
          <w:noProof/>
        </w:rPr>
        <mc:AlternateContent>
          <mc:Choice Requires="wps">
            <w:drawing>
              <wp:anchor distT="45720" distB="45720" distL="114300" distR="114300" simplePos="0" relativeHeight="251658263" behindDoc="1" locked="0" layoutInCell="1" allowOverlap="1" wp14:anchorId="34E7CCCA" wp14:editId="34C3FF3C">
                <wp:simplePos x="0" y="0"/>
                <wp:positionH relativeFrom="margin">
                  <wp:posOffset>-76033</wp:posOffset>
                </wp:positionH>
                <wp:positionV relativeFrom="paragraph">
                  <wp:posOffset>-91117</wp:posOffset>
                </wp:positionV>
                <wp:extent cx="7142480" cy="1199123"/>
                <wp:effectExtent l="0" t="0" r="0" b="1270"/>
                <wp:wrapNone/>
                <wp:docPr id="1684119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2480" cy="11991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CFE8D" w14:textId="77777777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50" w:firstLine="12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</w:rPr>
                              <w:t>【申込用紙】</w:t>
                            </w:r>
                          </w:p>
                          <w:p w14:paraId="7FEE3B70" w14:textId="2A6FB62B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100" w:firstLine="22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</w:t>
                            </w: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１チーム３名以上６名以内でお願いいたします。（試合ごとにメンバー入替可能）</w:t>
                            </w:r>
                          </w:p>
                          <w:p w14:paraId="716B3E2E" w14:textId="77777777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100" w:firstLine="22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・代表者は、三鷹市に在住・在勤・在学の方をご選出ください。</w:t>
                            </w:r>
                          </w:p>
                          <w:p w14:paraId="3A3D6CB6" w14:textId="77777777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100" w:firstLine="22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・選手は、チームの過半数が三鷹市に在住・在勤・在学の方となるようご選出ください。 ※年齢制限なし</w:t>
                            </w:r>
                          </w:p>
                          <w:p w14:paraId="618061A6" w14:textId="77777777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100" w:firstLine="22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・チーム名は1</w:t>
                            </w:r>
                            <w:r w:rsidRPr="00D26FD5"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0</w:t>
                            </w: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文字以内でお願いいたします。</w:t>
                            </w:r>
                          </w:p>
                          <w:p w14:paraId="5B9E6096" w14:textId="6DE7E6FC" w:rsidR="00D26FD5" w:rsidRPr="00D26FD5" w:rsidRDefault="00D26FD5" w:rsidP="00D26FD5">
                            <w:pPr>
                              <w:widowControl w:val="0"/>
                              <w:spacing w:after="0" w:line="240" w:lineRule="auto"/>
                              <w:ind w:firstLineChars="100" w:firstLine="220"/>
                              <w:jc w:val="both"/>
                              <w:rPr>
                                <w:rFonts w:ascii="HGP創英角ｺﾞｼｯｸUB" w:eastAsia="HGP創英角ｺﾞｼｯｸUB" w:hAnsi="HGP創英角ｺﾞｼｯｸUB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</w:pP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・下記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の</w:t>
                            </w:r>
                            <w:r w:rsidRPr="00D26FD5">
                              <w:rPr>
                                <w:rFonts w:ascii="HGP創英角ｺﾞｼｯｸUB" w:eastAsia="HGP創英角ｺﾞｼｯｸUB" w:hAnsi="HGP創英角ｺﾞｼｯｸUB" w:hint="eastAsia"/>
                                <w:color w:val="auto"/>
                                <w:kern w:val="2"/>
                                <w:sz w:val="22"/>
                                <w:szCs w:val="28"/>
                              </w:rPr>
                              <w:t>注意事項をご了承いただける方のみお申込みください。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7CCCA" id="_x0000_s1038" type="#_x0000_t202" style="position:absolute;left:0;text-align:left;margin-left:-6pt;margin-top:-7.15pt;width:562.4pt;height:94.4pt;z-index:-25165821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O0/AEAANYDAAAOAAAAZHJzL2Uyb0RvYy54bWysU9uO2yAQfa/Uf0C8N7406SZWnNV2t1tV&#10;2l6kbT8AYxyjAkOBxE6/fgfszUbtW1U/IGA8Z+acOWyvR63IUTgvwdS0WOSUCMOhlWZf0x/f79+s&#10;KfGBmZYpMKKmJ+Hp9e71q+1gK1FCD6oVjiCI8dVga9qHYKss87wXmvkFWGEw2IHTLODR7bPWsQHR&#10;tcrKPH+XDeBa64AL7/H2bgrSXcLvOsHD167zIhBVU+wtpNWltYlrttuyau+Y7SWf22D/0IVm0mDR&#10;M9QdC4wcnPwLSkvuwEMXFhx0Bl0nuUgckE2R/8HmsWdWJC4ojrdnmfz/g+Vfjo/2myNhfA8jDjCR&#10;8PYB+E9PDNz2zOzFjXMw9IK1WLiIkmWD9dWcGqX2lY8gzfAZWhwyOwRIQGPndFQFeRJExwGczqKL&#10;MRCOl1fFslyuMcQxVhSbTVG+TTVY9ZxunQ8fBWgSNzV1ONUEz44PPsR2WPX8S6xm4F4qlSarDBlq&#10;ulmVq5RwEdEyoPGU1DVd5/GbrBBZfjBtSg5MqmmPBZSZaUemE+cwNiORbew6JkcZGmhPKISDyWj4&#10;MHDTg/tNyYAmq6n/dWBOUKI+GRRzUyyX0ZXpsFxdlXhwl5HmMsIMR6iaBkqm7W1ITp4436DonUxy&#10;vHQy94zmSSrNRo/uvDynv16e4+4JAAD//wMAUEsDBBQABgAIAAAAIQAMumaw3gAAAAwBAAAPAAAA&#10;ZHJzL2Rvd25yZXYueG1sTI/BTsMwEETvSPyDtUjcWjshpRDiVAjEFdRCkbi58TaJiNdR7Dbh79mc&#10;4DajHc3OKzaT68QZh9B60pAsFQikytuWag0f7y+LOxAhGrKm84QafjDApry8KExu/UhbPO9iLbiE&#10;Qm40NDH2uZShatCZsPQ9Et+OfnAmsh1qaQczcrnrZKrUrXSmJf7QmB6fGqy+dyenYf96/PrM1Fv9&#10;7Fb96Cclyd1Lra+vpscHEBGn+BeGeT5Ph5I3HfyJbBCdhkWSMkucRXYDYk4kSco0B1brbAWyLOR/&#10;iPIXAAD//wMAUEsBAi0AFAAGAAgAAAAhALaDOJL+AAAA4QEAABMAAAAAAAAAAAAAAAAAAAAAAFtD&#10;b250ZW50X1R5cGVzXS54bWxQSwECLQAUAAYACAAAACEAOP0h/9YAAACUAQAACwAAAAAAAAAAAAAA&#10;AAAvAQAAX3JlbHMvLnJlbHNQSwECLQAUAAYACAAAACEAlqrDtPwBAADWAwAADgAAAAAAAAAAAAAA&#10;AAAuAgAAZHJzL2Uyb0RvYy54bWxQSwECLQAUAAYACAAAACEADLpmsN4AAAAMAQAADwAAAAAAAAAA&#10;AAAAAABWBAAAZHJzL2Rvd25yZXYueG1sUEsFBgAAAAAEAAQA8wAAAGEFAAAAAA==&#10;" filled="f" stroked="f">
                <v:textbox>
                  <w:txbxContent>
                    <w:p w14:paraId="55ECFE8D" w14:textId="77777777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50" w:firstLine="12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</w:rPr>
                        <w:t>【申込用紙】</w:t>
                      </w:r>
                    </w:p>
                    <w:p w14:paraId="7FEE3B70" w14:textId="2A6FB62B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100" w:firstLine="22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</w:t>
                      </w: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１チーム３名以上６名以内でお願いいたします。（試合ごとにメンバー入替可能）</w:t>
                      </w:r>
                    </w:p>
                    <w:p w14:paraId="716B3E2E" w14:textId="77777777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100" w:firstLine="22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・代表者は、三鷹市に在住・在勤・在学の方をご選出ください。</w:t>
                      </w:r>
                    </w:p>
                    <w:p w14:paraId="3A3D6CB6" w14:textId="77777777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100" w:firstLine="22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・選手は、チームの過半数が三鷹市に在住・在勤・在学の方となるようご選出ください。 ※年齢制限なし</w:t>
                      </w:r>
                    </w:p>
                    <w:p w14:paraId="618061A6" w14:textId="77777777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100" w:firstLine="22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・チーム名は1</w:t>
                      </w:r>
                      <w:r w:rsidRPr="00D26FD5"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  <w:t>0</w:t>
                      </w: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文字以内でお願いいたします。</w:t>
                      </w:r>
                    </w:p>
                    <w:p w14:paraId="5B9E6096" w14:textId="6DE7E6FC" w:rsidR="00D26FD5" w:rsidRPr="00D26FD5" w:rsidRDefault="00D26FD5" w:rsidP="00D26FD5">
                      <w:pPr>
                        <w:widowControl w:val="0"/>
                        <w:spacing w:after="0" w:line="240" w:lineRule="auto"/>
                        <w:ind w:firstLineChars="100" w:firstLine="220"/>
                        <w:jc w:val="both"/>
                        <w:rPr>
                          <w:rFonts w:ascii="HGP創英角ｺﾞｼｯｸUB" w:eastAsia="HGP創英角ｺﾞｼｯｸUB" w:hAnsi="HGP創英角ｺﾞｼｯｸUB"/>
                          <w:color w:val="auto"/>
                          <w:kern w:val="2"/>
                          <w:sz w:val="22"/>
                          <w:szCs w:val="28"/>
                        </w:rPr>
                      </w:pP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・下記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の</w:t>
                      </w:r>
                      <w:r w:rsidRPr="00D26FD5">
                        <w:rPr>
                          <w:rFonts w:ascii="HGP創英角ｺﾞｼｯｸUB" w:eastAsia="HGP創英角ｺﾞｼｯｸUB" w:hAnsi="HGP創英角ｺﾞｼｯｸUB" w:hint="eastAsia"/>
                          <w:color w:val="auto"/>
                          <w:kern w:val="2"/>
                          <w:sz w:val="22"/>
                          <w:szCs w:val="28"/>
                        </w:rPr>
                        <w:t>注意事項をご了承いただける方のみお申込みください。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1E0">
        <w:rPr>
          <w:rFonts w:ascii="Arial" w:eastAsia="ＭＳ Ｐゴシック" w:hAnsi="Arial" w:cs="Arial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135A0CF" wp14:editId="269C6CDE">
                <wp:simplePos x="0" y="0"/>
                <wp:positionH relativeFrom="column">
                  <wp:posOffset>3801583</wp:posOffset>
                </wp:positionH>
                <wp:positionV relativeFrom="paragraph">
                  <wp:posOffset>1962149</wp:posOffset>
                </wp:positionV>
                <wp:extent cx="3162300" cy="451647"/>
                <wp:effectExtent l="0" t="0" r="0" b="0"/>
                <wp:wrapNone/>
                <wp:docPr id="6" name="テキスト ボックス 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451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819269" w14:textId="77777777" w:rsidR="003011E0" w:rsidRDefault="003011E0" w:rsidP="003011E0">
                            <w:pPr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※</w:t>
                            </w:r>
                            <w:r w:rsidRPr="00692D4B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代表者</w:t>
                            </w:r>
                            <w:r w:rsidRPr="00692D4B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  <w:t>が未成年の場合は</w:t>
                            </w:r>
                            <w:r w:rsidRPr="00692D4B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保護者の</w:t>
                            </w:r>
                            <w:r w:rsidRPr="00692D4B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18"/>
                              </w:rPr>
                              <w:t>署名</w:t>
                            </w:r>
                            <w:r w:rsidRPr="00692D4B">
                              <w:rPr>
                                <w:rFonts w:ascii="HGS創英角ｺﾞｼｯｸUB" w:eastAsia="HGS創英角ｺﾞｼｯｸUB" w:hAnsi="HGS創英角ｺﾞｼｯｸUB" w:hint="eastAsia"/>
                                <w:sz w:val="18"/>
                                <w:szCs w:val="18"/>
                              </w:rPr>
                              <w:t>をお願いします</w:t>
                            </w:r>
                          </w:p>
                          <w:p w14:paraId="7ADABFAD" w14:textId="77777777" w:rsidR="003011E0" w:rsidRPr="004C1F8E" w:rsidRDefault="003011E0" w:rsidP="003011E0">
                            <w:pPr>
                              <w:ind w:firstLineChars="100" w:firstLine="221"/>
                              <w:rPr>
                                <w:rFonts w:ascii="HGP創英角ｺﾞｼｯｸUB" w:eastAsia="HGP創英角ｺﾞｼｯｸUB" w:hAnsi="HGP創英角ｺﾞｼｯｸUB" w:cs="HGP創英角ｺﾞｼｯｸUB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cs="HGP創英角ｺﾞｼｯｸUB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保護者指名：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A0CF" id="テキスト ボックス 6" o:spid="_x0000_s1039" type="#_x0000_t202" style="position:absolute;left:0;text-align:left;margin-left:299.35pt;margin-top:154.5pt;width:249pt;height:35.55pt;z-index:25165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aOGgIAACQEAAAOAAAAZHJzL2Uyb0RvYy54bWysU8mO2zAMvRfoPwi6N7azzTSIM0gzSFEg&#10;6AyQFj0rshQLkEVVUmKnX19KztblVPQiiyL9SD4+zp+6RpOjcF6BKWkxyCkRhkOlzL6kX7+s3z1S&#10;4gMzFdNgRElPwtOnxds389bOxBBq0JVwBEGMn7W2pHUIdpZlnteiYX4AVhh0SnANC2i6fVY51iJ6&#10;o7Nhnk+zFlxlHXDhPb4+9066SPhSCh5epPQiEF1SrC2k06VzF89sMWezvWO2VvxcBvuHKhqmDCa9&#10;Qj2zwMjBqT+gGsUdeJBhwKHJQErFReoBuyny37rZ1syK1AuS4+2VJv//YPnn49a+OhK6D9DhACMh&#10;rfUzj4+xn066Jn6xUoJ+pPB0pU10gXB8HBXT4ShHF0ffeFJMxw8RJrv9bZ0PHwU0JF5K6nAsiS12&#10;3PjQh15CYjIPWlVrpXUyohTESjtyZDhEHVKNCP5LlDakLel0NMkTsIH4e4+sDdZy6yneQrfriKqw&#10;3+Gl4R1UJ+TBQS8Rb/laYbEb5sMrc6gJ7A91Hl7wkBowGZxvlNTgfvztPcbjqNBLSYsaK6n/fmBO&#10;UKI/GRzi+2I8jqJMxnjyMETD3Xt29x5zaFaADBS4UZana4wP+nKVDppvuA7LmBVdzHDMXVIe3MVY&#10;hV77uFBcLJcpDIVoWdiYreURPHJuYHkIIFWaTSSsZ+fMI0oxTfe8NlHr93aKui334icAAAD//wMA&#10;UEsDBBQABgAIAAAAIQCtp8Zn3gAAAAwBAAAPAAAAZHJzL2Rvd25yZXYueG1sTI/LTsMwEEX3SPyD&#10;NUjsqF2ipk6IU1VILBAbaPkANzZJhF+1nSb8PdMVLOfO0X00u8UactExjd4JWK8YEO06r0bXC/g8&#10;vjxwIClLp6TxTgv40Ql27e1NI2vlZ/ehL4fcEzRxqZYChpxDTWnqBm1lWvmgHf6+fLQy4xl7qqKc&#10;0dwa+shYSa0cHSYMMujnQXffh8kKOMfibR8iNa9z6PlUbEr+vj0LcX+37J+AZL3kPxiu9bE6tNjp&#10;5CenEjECNhXfIiqgYBWOuhKsKlE6ocTZGmjb0P8j2l8AAAD//wMAUEsBAi0AFAAGAAgAAAAhALaD&#10;OJL+AAAA4QEAABMAAAAAAAAAAAAAAAAAAAAAAFtDb250ZW50X1R5cGVzXS54bWxQSwECLQAUAAYA&#10;CAAAACEAOP0h/9YAAACUAQAACwAAAAAAAAAAAAAAAAAvAQAAX3JlbHMvLnJlbHNQSwECLQAUAAYA&#10;CAAAACEA6FMmjhoCAAAkBAAADgAAAAAAAAAAAAAAAAAuAgAAZHJzL2Uyb0RvYy54bWxQSwECLQAU&#10;AAYACAAAACEArafGZ94AAAAMAQAADwAAAAAAAAAAAAAAAAB0BAAAZHJzL2Rvd25yZXYueG1sUEsF&#10;BgAAAAAEAAQA8wAAAH8FAAAAAA==&#10;" fillcolor="white [3201]" stroked="f" strokeweight=".5pt">
                <v:textbox>
                  <w:txbxContent>
                    <w:p w14:paraId="79819269" w14:textId="77777777" w:rsidR="003011E0" w:rsidRDefault="003011E0" w:rsidP="003011E0">
                      <w:pPr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※</w:t>
                      </w:r>
                      <w:r w:rsidRPr="00692D4B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代表者</w:t>
                      </w:r>
                      <w:r w:rsidRPr="00692D4B"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  <w:t>が未成年の場合は</w:t>
                      </w:r>
                      <w:r w:rsidRPr="00692D4B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保護者の</w:t>
                      </w:r>
                      <w:r w:rsidRPr="00692D4B">
                        <w:rPr>
                          <w:rFonts w:ascii="HGS創英角ｺﾞｼｯｸUB" w:eastAsia="HGS創英角ｺﾞｼｯｸUB" w:hAnsi="HGS創英角ｺﾞｼｯｸUB"/>
                          <w:sz w:val="18"/>
                          <w:szCs w:val="18"/>
                        </w:rPr>
                        <w:t>署名</w:t>
                      </w:r>
                      <w:r w:rsidRPr="00692D4B">
                        <w:rPr>
                          <w:rFonts w:ascii="HGS創英角ｺﾞｼｯｸUB" w:eastAsia="HGS創英角ｺﾞｼｯｸUB" w:hAnsi="HGS創英角ｺﾞｼｯｸUB" w:hint="eastAsia"/>
                          <w:sz w:val="18"/>
                          <w:szCs w:val="18"/>
                        </w:rPr>
                        <w:t>をお願いします</w:t>
                      </w:r>
                    </w:p>
                    <w:p w14:paraId="7ADABFAD" w14:textId="77777777" w:rsidR="003011E0" w:rsidRPr="004C1F8E" w:rsidRDefault="003011E0" w:rsidP="003011E0">
                      <w:pPr>
                        <w:ind w:firstLineChars="100" w:firstLine="221"/>
                        <w:rPr>
                          <w:rFonts w:ascii="HGP創英角ｺﾞｼｯｸUB" w:eastAsia="HGP創英角ｺﾞｼｯｸUB" w:hAnsi="HGP創英角ｺﾞｼｯｸUB" w:cs="HGP創英角ｺﾞｼｯｸUB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cs="HGP創英角ｺﾞｼｯｸUB" w:hint="eastAsia"/>
                          <w:b/>
                          <w:bCs/>
                          <w:color w:val="000000" w:themeColor="text1"/>
                          <w:sz w:val="22"/>
                        </w:rPr>
                        <w:t>保護者指名：</w:t>
                      </w:r>
                    </w:p>
                  </w:txbxContent>
                </v:textbox>
              </v:shape>
            </w:pict>
          </mc:Fallback>
        </mc:AlternateContent>
      </w:r>
      <w:r w:rsidR="003011E0">
        <w:rPr>
          <w:rFonts w:ascii="Arial" w:eastAsia="ＭＳ Ｐゴシック" w:hAnsi="Arial" w:cs="Arial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4A9B2F5" wp14:editId="7D4325A3">
                <wp:simplePos x="0" y="0"/>
                <wp:positionH relativeFrom="column">
                  <wp:posOffset>-4445</wp:posOffset>
                </wp:positionH>
                <wp:positionV relativeFrom="paragraph">
                  <wp:posOffset>1959448</wp:posOffset>
                </wp:positionV>
                <wp:extent cx="3806237" cy="461838"/>
                <wp:effectExtent l="0" t="0" r="0" b="0"/>
                <wp:wrapNone/>
                <wp:docPr id="5" name="テキスト ボックス 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6237" cy="461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FBED4D" w14:textId="77777777" w:rsidR="003011E0" w:rsidRPr="00C06427" w:rsidRDefault="003011E0" w:rsidP="003011E0">
                            <w:pPr>
                              <w:spacing w:beforeLines="50" w:before="120"/>
                              <w:rPr>
                                <w:rFonts w:ascii="HGP創英角ｺﾞｼｯｸUB" w:eastAsia="HGP創英角ｺﾞｼｯｸUB" w:hAnsi="HGP創英角ｺﾞｼｯｸUB" w:cs="HGP創英角ｺﾞｼｯｸUB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cs="HGP創英角ｺﾞｼｯｸUB" w:hint="eastAsia"/>
                                <w:b/>
                                <w:bCs/>
                                <w:color w:val="000000" w:themeColor="text1"/>
                              </w:rPr>
                              <w:t>※</w:t>
                            </w:r>
                            <w:r w:rsidRPr="00C06427">
                              <w:rPr>
                                <w:rFonts w:ascii="HGP創英角ｺﾞｼｯｸUB" w:eastAsia="HGP創英角ｺﾞｼｯｸUB" w:hAnsi="HGP創英角ｺﾞｼｯｸUB" w:cs="HGP創英角ｺﾞｼｯｸUB" w:hint="eastAsia"/>
                                <w:b/>
                                <w:bCs/>
                                <w:color w:val="000000" w:themeColor="text1"/>
                              </w:rPr>
                              <w:t>上記</w:t>
                            </w:r>
                            <w:r w:rsidRPr="00C06427">
                              <w:rPr>
                                <w:rFonts w:ascii="HGP創英角ｺﾞｼｯｸUB" w:eastAsia="HGP創英角ｺﾞｼｯｸUB" w:hAnsi="HGP創英角ｺﾞｼｯｸUB" w:cs="HGP創英角ｺﾞｼｯｸUB"/>
                                <w:b/>
                                <w:bCs/>
                                <w:color w:val="000000" w:themeColor="text1"/>
                              </w:rPr>
                              <w:t>注意事項に同意</w:t>
                            </w:r>
                            <w:r w:rsidRPr="00C06427">
                              <w:rPr>
                                <w:rFonts w:ascii="HGP創英角ｺﾞｼｯｸUB" w:eastAsia="HGP創英角ｺﾞｼｯｸUB" w:hAnsi="HGP創英角ｺﾞｼｯｸUB" w:cs="HGP創英角ｺﾞｼｯｸUB" w:hint="eastAsia"/>
                                <w:b/>
                                <w:bCs/>
                                <w:color w:val="000000" w:themeColor="text1"/>
                              </w:rPr>
                              <w:t>し参加を申し込みま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HGP創英角ｺﾞｼｯｸUB" w:hint="eastAsia"/>
                                <w:b/>
                                <w:bCs/>
                                <w:color w:val="000000" w:themeColor="text1"/>
                              </w:rPr>
                              <w:t>す</w:t>
                            </w:r>
                            <w:r w:rsidRPr="00C06427">
                              <w:rPr>
                                <w:rFonts w:ascii="HGP創英角ｺﾞｼｯｸUB" w:eastAsia="HGP創英角ｺﾞｼｯｸUB" w:hAnsi="HGP創英角ｺﾞｼｯｸUB" w:cs="HGP創英角ｺﾞｼｯｸUB" w:hint="eastAsia"/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cs="HGP創英角ｺﾞｼｯｸUB" w:hint="eastAsia"/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 w:rsidRPr="00C06427">
                              <w:rPr>
                                <w:rFonts w:ascii="HGP創英角ｺﾞｼｯｸUB" w:eastAsia="HGP創英角ｺﾞｼｯｸUB" w:hAnsi="HGP創英角ｺﾞｼｯｸUB" w:cs="HGP創英角ｺﾞｼｯｸUB" w:hint="eastAsia"/>
                                <w:b/>
                                <w:bCs/>
                                <w:color w:val="000000" w:themeColor="text1"/>
                              </w:rPr>
                              <w:t>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9B2F5" id="_x0000_s1040" type="#_x0000_t202" style="position:absolute;left:0;text-align:left;margin-left:-.35pt;margin-top:154.3pt;width:299.7pt;height:36.35pt;z-index:251658255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qcGgIAACIEAAAOAAAAZHJzL2Uyb0RvYy54bWysU02P2jAQvVfqf7B8L0mAZSkirCgrqkqo&#10;uxKtejaOTSw5Htc2JPTXd+zw1Y9T1Ysz45m8mXnzPH/qGk2OwnkFpqTFIKdEGA6VMvuSfv2yfjel&#10;xAdmKqbBiJKehKdPi7dv5q2diSHUoCvhCIIYP2ttSesQ7CzLPK9Fw/wArDAYlOAaFtB1+6xyrEX0&#10;RmfDPJ9kLbjKOuDCe7x97oN0kfClFDy8SOlFILqk2FtIp0vnLp7ZYs5me8dsrfi5DfYPXTRMGSx6&#10;hXpmgZGDU39ANYo78CDDgEOTgZSKizQDTlPkv02zrZkVaRYkx9srTf7/wfLPx619dSR0H6DDBUZC&#10;WutnHi/jPJ10TfxipwTjSOHpSpvoAuF4OZrmk+HokRKOsfGkmI6mESa7/W2dDx8FNCQaJXW4lsQW&#10;O2586FMvKbGYB62qtdI6OVEKYqUdOTJcog6pRwT/JUsb0pZ0MnrIE7CB+HuPrA32cpspWqHbdURV&#10;OO/oMvAOqhPy4KCXiLd8rbDZDfPhlTnUBI6OOg8veEgNWAzOFiU1uB9/u4/5uCqMUtKixkrqvx+Y&#10;E5ToTwaX+L4Yj6MokzN+eByi4+4ju/uIOTQrQAYKfFGWJzPmB30xpYPmGz6HZayKIWY41i5puJir&#10;0CsfnxMXy2VKQhlaFjZma3mEjowbWB4CSJU2E+nquTmziEJMuz0/mqj0ez9l3Z724icAAAD//wMA&#10;UEsDBBQABgAIAAAAIQC2aeaz3AAAAAkBAAAPAAAAZHJzL2Rvd25yZXYueG1sTI/BTsMwEETvSPyD&#10;tUjcWiepKG6IUyEkuAEi0LsTb5OIeB1itwl/z3KC486MZt8U+8UN4oxT6D1pSNcJCKTG255aDR/v&#10;jysFIkRD1gyeUMM3BtiXlxeFya2f6Q3PVWwFl1DIjYYuxjGXMjQdOhPWfkRi7+gnZyKfUyvtZGYu&#10;d4PMkmQrnemJP3RmxIcOm8/q5DRkoR4OafMl5ypTcn6uXpeXp6PW11fL/R2IiEv8C8MvPqNDyUy1&#10;P5ENYtCwuuWghk2itiDYv9kpVmpWVLoBWRby/4LyBwAA//8DAFBLAQItABQABgAIAAAAIQC2gziS&#10;/gAAAOEBAAATAAAAAAAAAAAAAAAAAAAAAABbQ29udGVudF9UeXBlc10ueG1sUEsBAi0AFAAGAAgA&#10;AAAhADj9If/WAAAAlAEAAAsAAAAAAAAAAAAAAAAALwEAAF9yZWxzLy5yZWxzUEsBAi0AFAAGAAgA&#10;AAAhABgM6pwaAgAAIgQAAA4AAAAAAAAAAAAAAAAALgIAAGRycy9lMm9Eb2MueG1sUEsBAi0AFAAG&#10;AAgAAAAhALZp5rPcAAAACQEAAA8AAAAAAAAAAAAAAAAAdAQAAGRycy9kb3ducmV2LnhtbFBLBQYA&#10;AAAABAAEAPMAAAB9BQAAAAA=&#10;" fillcolor="white [3201]" stroked="f" strokeweight=".5pt">
                <v:textbox>
                  <w:txbxContent>
                    <w:p w14:paraId="32FBED4D" w14:textId="77777777" w:rsidR="003011E0" w:rsidRPr="00C06427" w:rsidRDefault="003011E0" w:rsidP="003011E0">
                      <w:pPr>
                        <w:spacing w:beforeLines="50" w:before="120"/>
                        <w:rPr>
                          <w:rFonts w:ascii="HGP創英角ｺﾞｼｯｸUB" w:eastAsia="HGP創英角ｺﾞｼｯｸUB" w:hAnsi="HGP創英角ｺﾞｼｯｸUB" w:cs="HGP創英角ｺﾞｼｯｸUB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cs="HGP創英角ｺﾞｼｯｸUB" w:hint="eastAsia"/>
                          <w:b/>
                          <w:bCs/>
                          <w:color w:val="000000" w:themeColor="text1"/>
                        </w:rPr>
                        <w:t>※</w:t>
                      </w:r>
                      <w:r w:rsidRPr="00C06427">
                        <w:rPr>
                          <w:rFonts w:ascii="HGP創英角ｺﾞｼｯｸUB" w:eastAsia="HGP創英角ｺﾞｼｯｸUB" w:hAnsi="HGP創英角ｺﾞｼｯｸUB" w:cs="HGP創英角ｺﾞｼｯｸUB" w:hint="eastAsia"/>
                          <w:b/>
                          <w:bCs/>
                          <w:color w:val="000000" w:themeColor="text1"/>
                        </w:rPr>
                        <w:t>上記</w:t>
                      </w:r>
                      <w:r w:rsidRPr="00C06427">
                        <w:rPr>
                          <w:rFonts w:ascii="HGP創英角ｺﾞｼｯｸUB" w:eastAsia="HGP創英角ｺﾞｼｯｸUB" w:hAnsi="HGP創英角ｺﾞｼｯｸUB" w:cs="HGP創英角ｺﾞｼｯｸUB"/>
                          <w:b/>
                          <w:bCs/>
                          <w:color w:val="000000" w:themeColor="text1"/>
                        </w:rPr>
                        <w:t>注意事項に同意</w:t>
                      </w:r>
                      <w:r w:rsidRPr="00C06427">
                        <w:rPr>
                          <w:rFonts w:ascii="HGP創英角ｺﾞｼｯｸUB" w:eastAsia="HGP創英角ｺﾞｼｯｸUB" w:hAnsi="HGP創英角ｺﾞｼｯｸUB" w:cs="HGP創英角ｺﾞｼｯｸUB" w:hint="eastAsia"/>
                          <w:b/>
                          <w:bCs/>
                          <w:color w:val="000000" w:themeColor="text1"/>
                        </w:rPr>
                        <w:t>し参加を申し込みま</w:t>
                      </w:r>
                      <w:r>
                        <w:rPr>
                          <w:rFonts w:ascii="HGP創英角ｺﾞｼｯｸUB" w:eastAsia="HGP創英角ｺﾞｼｯｸUB" w:hAnsi="HGP創英角ｺﾞｼｯｸUB" w:cs="HGP創英角ｺﾞｼｯｸUB" w:hint="eastAsia"/>
                          <w:b/>
                          <w:bCs/>
                          <w:color w:val="000000" w:themeColor="text1"/>
                        </w:rPr>
                        <w:t>す</w:t>
                      </w:r>
                      <w:r w:rsidRPr="00C06427">
                        <w:rPr>
                          <w:rFonts w:ascii="HGP創英角ｺﾞｼｯｸUB" w:eastAsia="HGP創英角ｺﾞｼｯｸUB" w:hAnsi="HGP創英角ｺﾞｼｯｸUB" w:cs="HGP創英角ｺﾞｼｯｸUB" w:hint="eastAsia"/>
                          <w:b/>
                          <w:bCs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cs="HGP創英角ｺﾞｼｯｸUB" w:hint="eastAsia"/>
                          <w:b/>
                          <w:bCs/>
                          <w:color w:val="000000" w:themeColor="text1"/>
                        </w:rPr>
                        <w:t xml:space="preserve">　</w:t>
                      </w:r>
                      <w:r w:rsidRPr="00C06427">
                        <w:rPr>
                          <w:rFonts w:ascii="HGP創英角ｺﾞｼｯｸUB" w:eastAsia="HGP創英角ｺﾞｼｯｸUB" w:hAnsi="HGP創英角ｺﾞｼｯｸUB" w:cs="HGP創英角ｺﾞｼｯｸUB" w:hint="eastAsia"/>
                          <w:b/>
                          <w:bCs/>
                          <w:color w:val="000000" w:themeColor="text1"/>
                        </w:rPr>
                        <w:t>月　　日</w:t>
                      </w:r>
                    </w:p>
                  </w:txbxContent>
                </v:textbox>
              </v:shape>
            </w:pict>
          </mc:Fallback>
        </mc:AlternateContent>
      </w:r>
      <w:r w:rsidR="003011E0" w:rsidRPr="009E4FC5">
        <w:rPr>
          <w:b/>
          <w:bCs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1407C6BE" wp14:editId="0960297D">
                <wp:simplePos x="0" y="0"/>
                <wp:positionH relativeFrom="column">
                  <wp:posOffset>3042285</wp:posOffset>
                </wp:positionH>
                <wp:positionV relativeFrom="paragraph">
                  <wp:posOffset>2879371</wp:posOffset>
                </wp:positionV>
                <wp:extent cx="1168106" cy="258992"/>
                <wp:effectExtent l="0" t="0" r="13335" b="27305"/>
                <wp:wrapNone/>
                <wp:docPr id="1647415796" name="テキスト ボックス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106" cy="2589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236D0" w14:textId="77777777" w:rsidR="003011E0" w:rsidRPr="00FB2A52" w:rsidRDefault="003011E0" w:rsidP="003011E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FB2A5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チーム名は</w:t>
                            </w:r>
                            <w:r w:rsidRPr="00FB2A5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10</w:t>
                            </w:r>
                            <w:r w:rsidRPr="00FB2A5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文字まで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7C6BE" id="_x0000_s1041" type="#_x0000_t202" style="position:absolute;left:0;text-align:left;margin-left:239.55pt;margin-top:226.7pt;width:92pt;height:20.4pt;z-index:251658260;visibility:hidden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SwGgIAACYEAAAOAAAAZHJzL2Uyb0RvYy54bWysU9tu2zAMfR+wfxD0vviCJEuMOEWXLsOA&#10;rhvQ7QNkWY6FyaImKbGzrx8lu2navQ3zg0Ca0iF5eLi5GTpFTsI6Cbqk2SylRGgOtdSHkv74vn+3&#10;osR5pmumQIuSnoWjN9u3bza9KUQOLahaWIIg2hW9KWnrvSmSxPFWdMzNwAiNwQZsxzy69pDUlvWI&#10;3qkkT9Nl0oOtjQUunMO/d2OQbiN+0wjuvzaNE56okmJtPp42nlU4k+2GFQfLTCv5VAb7hyo6JjUm&#10;vUDdMc/I0cq/oDrJLTho/IxDl0DTSC5iD9hNlr7q5rFlRsRekBxnLjS5/wfLH06P5pslfvgAAw4w&#10;NuHMPfCfjmjYtUwfxK210LeC1Zg4C5QlvXHF9DRQ7QoXQKr+C9Q4ZHb0EIGGxnaBFeyTIDoO4Hwh&#10;XQye8JAyW66ydEkJx1i+WK3XeUzBiqfXxjr/SUBHglFSi0ON6Ox073yohhVPV0IyB0rWe6lUdOyh&#10;2ilLTgwFsI/fhP7imtKkL+l6kS9GAl5ABC2KC0h1GCl4laiTHoWsZFfSVRq+UVqBtY+6jjLzTKrR&#10;xoqVnmgMzI0c+qEaiKyRknl4HGitoD4jsRZG4eKiodGC/U1Jj6Itqft1ZFZQoj5rHM46m8+DyqMz&#10;X7zP0bHXkeo6wjRHqJJ6SkZz5+NmBN403OIQGxn5fa5kqhnFGGmfFieo/dqPt57Xe/sHAAD//wMA&#10;UEsDBBQABgAIAAAAIQDadHd/3wAAAAsBAAAPAAAAZHJzL2Rvd25yZXYueG1sTI/NTsMwEITvSLyD&#10;tUhcEHXahjQJcSpAQhwRgd7deIkj/BPFThP69CwnuO3OjGa/rfaLNeyEY+i9E7BeJcDQtV71rhPw&#10;8f58mwMLUToljXco4BsD7OvLi0qWys/uDU9N7BiVuFBKATrGoeQ8tBqtDCs/oCPv049WRlrHjqtR&#10;zlRuDd8kScat7B1d0HLAJ43tVzNZAcWswmHS5rFv8DzevDT5a3rOhbi+Wh7ugUVc4l8YfvEJHWpi&#10;OvrJqcCMgHRXrClKw902BUaJLNuSciSlSDfA64r//6H+AQAA//8DAFBLAQItABQABgAIAAAAIQC2&#10;gziS/gAAAOEBAAATAAAAAAAAAAAAAAAAAAAAAABbQ29udGVudF9UeXBlc10ueG1sUEsBAi0AFAAG&#10;AAgAAAAhADj9If/WAAAAlAEAAAsAAAAAAAAAAAAAAAAALwEAAF9yZWxzLy5yZWxzUEsBAi0AFAAG&#10;AAgAAAAhAOlYFLAaAgAAJgQAAA4AAAAAAAAAAAAAAAAALgIAAGRycy9lMm9Eb2MueG1sUEsBAi0A&#10;FAAGAAgAAAAhANp0d3/fAAAACwEAAA8AAAAAAAAAAAAAAAAAdAQAAGRycy9kb3ducmV2LnhtbFBL&#10;BQYAAAAABAAEAPMAAACABQAAAAA=&#10;" strokecolor="white [3212]">
                <v:textbox>
                  <w:txbxContent>
                    <w:p w14:paraId="695236D0" w14:textId="77777777" w:rsidR="003011E0" w:rsidRPr="00FB2A52" w:rsidRDefault="003011E0" w:rsidP="003011E0">
                      <w:pPr>
                        <w:rPr>
                          <w:sz w:val="14"/>
                          <w:szCs w:val="14"/>
                        </w:rPr>
                      </w:pPr>
                      <w:r w:rsidRPr="00FB2A52">
                        <w:rPr>
                          <w:rFonts w:hint="eastAsia"/>
                          <w:sz w:val="14"/>
                          <w:szCs w:val="14"/>
                        </w:rPr>
                        <w:t>チーム名は</w:t>
                      </w:r>
                      <w:r w:rsidRPr="00FB2A52">
                        <w:rPr>
                          <w:rFonts w:hint="eastAsia"/>
                          <w:sz w:val="14"/>
                          <w:szCs w:val="14"/>
                        </w:rPr>
                        <w:t>10</w:t>
                      </w:r>
                      <w:r w:rsidRPr="00FB2A52">
                        <w:rPr>
                          <w:rFonts w:hint="eastAsia"/>
                          <w:sz w:val="14"/>
                          <w:szCs w:val="14"/>
                        </w:rPr>
                        <w:t>文字まで</w:t>
                      </w:r>
                    </w:p>
                  </w:txbxContent>
                </v:textbox>
              </v:shape>
            </w:pict>
          </mc:Fallback>
        </mc:AlternateContent>
      </w:r>
      <w:r w:rsidR="003011E0" w:rsidRPr="00087981">
        <w:rPr>
          <w:noProof/>
        </w:rPr>
        <w:drawing>
          <wp:anchor distT="0" distB="0" distL="114300" distR="114300" simplePos="0" relativeHeight="251658257" behindDoc="0" locked="0" layoutInCell="1" allowOverlap="1" wp14:anchorId="4924584E" wp14:editId="125C9582">
            <wp:simplePos x="0" y="0"/>
            <wp:positionH relativeFrom="margin">
              <wp:posOffset>56707</wp:posOffset>
            </wp:positionH>
            <wp:positionV relativeFrom="paragraph">
              <wp:posOffset>2417135</wp:posOffset>
            </wp:positionV>
            <wp:extent cx="6873240" cy="7572596"/>
            <wp:effectExtent l="19050" t="19050" r="22860" b="28575"/>
            <wp:wrapNone/>
            <wp:docPr id="375369436" name="図 32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69436" name="図 32" hidden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83" cy="757462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1E0">
        <w:rPr>
          <w:noProof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04E068A8" wp14:editId="301BB300">
                <wp:simplePos x="0" y="0"/>
                <wp:positionH relativeFrom="margin">
                  <wp:posOffset>133350</wp:posOffset>
                </wp:positionH>
                <wp:positionV relativeFrom="paragraph">
                  <wp:posOffset>866997</wp:posOffset>
                </wp:positionV>
                <wp:extent cx="6677247" cy="1085850"/>
                <wp:effectExtent l="0" t="0" r="0" b="0"/>
                <wp:wrapNone/>
                <wp:docPr id="1202103780" name="テキスト ボックス 3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247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C4660" w14:textId="77777777" w:rsidR="003011E0" w:rsidRPr="002561AF" w:rsidRDefault="003011E0" w:rsidP="003011E0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2561AF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【注意事項】</w:t>
                            </w:r>
                          </w:p>
                          <w:p w14:paraId="04B48EC5" w14:textId="77777777" w:rsidR="003011E0" w:rsidRPr="002561AF" w:rsidRDefault="003011E0" w:rsidP="003011E0">
                            <w:pPr>
                              <w:ind w:firstLineChars="500" w:firstLine="120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2561AF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・主催者はイベント中の傷病やその他事故による処置は、応急処置を除いて一切の責任を負いません。</w:t>
                            </w:r>
                          </w:p>
                          <w:p w14:paraId="1DD5D065" w14:textId="77777777" w:rsidR="003011E0" w:rsidRPr="002561AF" w:rsidRDefault="003011E0" w:rsidP="003011E0">
                            <w:pPr>
                              <w:ind w:leftChars="500" w:left="1320" w:hangingChars="50" w:hanging="12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2561AF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・イベント会場において、撮影した映像・写真等は、主催者がホームページや広報誌等で使用する場合があります。また、新聞、テレビ等によるカメラ撮影が入ることがあります。</w:t>
                            </w:r>
                          </w:p>
                          <w:p w14:paraId="2EA86857" w14:textId="77777777" w:rsidR="003011E0" w:rsidRPr="002561AF" w:rsidRDefault="003011E0" w:rsidP="003011E0">
                            <w:pPr>
                              <w:ind w:leftChars="100" w:left="240" w:firstLineChars="400" w:firstLine="96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2561AF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・内容が変更になることがあります。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068A8" id="テキスト ボックス 31" o:spid="_x0000_s1042" type="#_x0000_t202" style="position:absolute;left:0;text-align:left;margin-left:10.5pt;margin-top:68.25pt;width:525.75pt;height:85.5pt;z-index:-251658221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ycqGwIAADUEAAAOAAAAZHJzL2Uyb0RvYy54bWysU9tuGyEQfa/Uf0C812u7vmXldeQmclXJ&#10;SiI5VZ4xC96VgKGAvet+fQfWt6Z9qvoCAzPM5ZzD/L7VihyE8zWYgg56fUqE4VDWZlfQ76+rTzNK&#10;fGCmZAqMKOhReHq/+Phh3thcDKECVQpHMInxeWMLWoVg8yzzvBKa+R5YYdApwWkW8Oh2WelYg9m1&#10;yob9/iRrwJXWARfe4+1j56SLlF9KwcOzlF4EogqKvYW0urRu45ot5izfOWarmp/aYP/QhWa1waKX&#10;VI8sMLJ39R+pdM0deJChx0FnIGXNRZoBpxn0302zqZgVaRYEx9sLTP7/peVPh419cSS0X6BFAiMg&#10;jfW5x8s4Tyudjjt2StCPEB4vsIk2EI6Xk8l0OhxNKeHoG/Rn49k4AZtdn1vnw1cBmkSjoA55SXCx&#10;w9oHLImh55BYzcCqVipxowxpsMRnTPmbB18ogw+vzUYrtNuW1CW2MT5PsoXyiAM66Lj3lq9qbGLN&#10;fHhhDsnGmVDA4RkXqQCLwcmipAL382/3MR45QC8lDYqnoP7HnjlBifpmkJ27wWgU1ZYOo/F0iAd3&#10;69neesxePwDqc4BfxfJkxvigzqZ0oN9Q58tYFV3McKxd0HA2H0InafwnXCyXKQj1ZVlYm43lMXUE&#10;L0L82r4xZ088BKTwCc4yY/k7OrrYDvblPoCsE1cR6A7VE/6ozUTh6R9F8d+eU9T1ty9+AQAA//8D&#10;AFBLAwQUAAYACAAAACEAn+D+quAAAAALAQAADwAAAGRycy9kb3ducmV2LnhtbEyPwU7DMBBE70j8&#10;g7VI3KjdVE1QiFNVSD2AxIFScXbjrZM2Xke204S/xz3BbXdnNPum2sy2Z1f0oXMkYbkQwJAapzsy&#10;Eg5fu6dnYCEq0qp3hBJ+MMCmvr+rVKndRJ943UfDUgiFUkloYxxKzkPTolVh4QakpJ2ctyqm1Ruu&#10;vZpSuO15JkTOreoofWjVgK8tNpf9aCV8ezIfWzPnb0XXnnfvlymMByPl48O8fQEWcY5/ZrjhJ3So&#10;E9PRjaQD6yVky1QlpvsqXwO7GUSRpekoYSWKNfC64v871L8AAAD//wMAUEsBAi0AFAAGAAgAAAAh&#10;ALaDOJL+AAAA4QEAABMAAAAAAAAAAAAAAAAAAAAAAFtDb250ZW50X1R5cGVzXS54bWxQSwECLQAU&#10;AAYACAAAACEAOP0h/9YAAACUAQAACwAAAAAAAAAAAAAAAAAvAQAAX3JlbHMvLnJlbHNQSwECLQAU&#10;AAYACAAAACEAUicnKhsCAAA1BAAADgAAAAAAAAAAAAAAAAAuAgAAZHJzL2Uyb0RvYy54bWxQSwEC&#10;LQAUAAYACAAAACEAn+D+quAAAAALAQAADwAAAAAAAAAAAAAAAAB1BAAAZHJzL2Rvd25yZXYueG1s&#10;UEsFBgAAAAAEAAQA8wAAAIIFAAAAAA==&#10;" filled="f" stroked="f" strokeweight=".5pt">
                <v:textbox>
                  <w:txbxContent>
                    <w:p w14:paraId="31CC4660" w14:textId="77777777" w:rsidR="003011E0" w:rsidRPr="002561AF" w:rsidRDefault="003011E0" w:rsidP="003011E0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2561AF">
                        <w:rPr>
                          <w:rFonts w:ascii="HGP創英角ｺﾞｼｯｸUB" w:eastAsia="HGP創英角ｺﾞｼｯｸUB" w:hAnsi="HGP創英角ｺﾞｼｯｸUB" w:hint="eastAsia"/>
                        </w:rPr>
                        <w:t>【注意事項】</w:t>
                      </w:r>
                    </w:p>
                    <w:p w14:paraId="04B48EC5" w14:textId="77777777" w:rsidR="003011E0" w:rsidRPr="002561AF" w:rsidRDefault="003011E0" w:rsidP="003011E0">
                      <w:pPr>
                        <w:ind w:firstLineChars="500" w:firstLine="120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2561AF">
                        <w:rPr>
                          <w:rFonts w:ascii="HGP創英角ｺﾞｼｯｸUB" w:eastAsia="HGP創英角ｺﾞｼｯｸUB" w:hAnsi="HGP創英角ｺﾞｼｯｸUB" w:hint="eastAsia"/>
                        </w:rPr>
                        <w:t>・主催者はイベント中の傷病やその他事故による処置は、応急処置を除いて一切の責任を負いません。</w:t>
                      </w:r>
                    </w:p>
                    <w:p w14:paraId="1DD5D065" w14:textId="77777777" w:rsidR="003011E0" w:rsidRPr="002561AF" w:rsidRDefault="003011E0" w:rsidP="003011E0">
                      <w:pPr>
                        <w:ind w:leftChars="500" w:left="1320" w:hangingChars="50" w:hanging="12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2561AF">
                        <w:rPr>
                          <w:rFonts w:ascii="HGP創英角ｺﾞｼｯｸUB" w:eastAsia="HGP創英角ｺﾞｼｯｸUB" w:hAnsi="HGP創英角ｺﾞｼｯｸUB" w:hint="eastAsia"/>
                        </w:rPr>
                        <w:t>・イベント会場において、撮影した映像・写真等は、主催者がホームページや広報誌等で使用する場合があります。また、新聞、テレビ等によるカメラ撮影が入ることがあります。</w:t>
                      </w:r>
                    </w:p>
                    <w:p w14:paraId="2EA86857" w14:textId="77777777" w:rsidR="003011E0" w:rsidRPr="002561AF" w:rsidRDefault="003011E0" w:rsidP="003011E0">
                      <w:pPr>
                        <w:ind w:leftChars="100" w:left="240" w:firstLineChars="400" w:firstLine="96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2561AF">
                        <w:rPr>
                          <w:rFonts w:ascii="HGP創英角ｺﾞｼｯｸUB" w:eastAsia="HGP創英角ｺﾞｼｯｸUB" w:hAnsi="HGP創英角ｺﾞｼｯｸUB" w:hint="eastAsia"/>
                        </w:rPr>
                        <w:t>・内容が変更になることがあります。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1E0">
        <w:rPr>
          <w:noProof/>
        </w:rPr>
        <mc:AlternateContent>
          <mc:Choice Requires="wps">
            <w:drawing>
              <wp:anchor distT="45720" distB="45720" distL="114300" distR="114300" simplePos="0" relativeHeight="251658258" behindDoc="1" locked="0" layoutInCell="1" allowOverlap="1" wp14:anchorId="31AEC2CB" wp14:editId="1873BDA4">
                <wp:simplePos x="0" y="0"/>
                <wp:positionH relativeFrom="margin">
                  <wp:posOffset>59809</wp:posOffset>
                </wp:positionH>
                <wp:positionV relativeFrom="paragraph">
                  <wp:posOffset>39178</wp:posOffset>
                </wp:positionV>
                <wp:extent cx="7212330" cy="914400"/>
                <wp:effectExtent l="0" t="0" r="0" b="0"/>
                <wp:wrapNone/>
                <wp:docPr id="2" name="テキスト ボックス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233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98277" w14:textId="77777777" w:rsidR="003011E0" w:rsidRPr="006D33DE" w:rsidRDefault="003011E0" w:rsidP="003011E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Cs w:val="32"/>
                              </w:rPr>
                            </w:pPr>
                            <w:r w:rsidRPr="006D33D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Cs w:val="32"/>
                              </w:rPr>
                              <w:t>【申込用紙】</w:t>
                            </w:r>
                          </w:p>
                          <w:p w14:paraId="685EE851" w14:textId="77777777" w:rsidR="003011E0" w:rsidRPr="002561AF" w:rsidRDefault="003011E0" w:rsidP="003011E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2561AF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8"/>
                              </w:rPr>
                              <w:t>１チーム３名以上６名以内（試合ごとにメンバー入替可能）</w:t>
                            </w:r>
                          </w:p>
                          <w:p w14:paraId="1C036A82" w14:textId="77777777" w:rsidR="003011E0" w:rsidRPr="002561AF" w:rsidRDefault="003011E0" w:rsidP="003011E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8"/>
                              </w:rPr>
                            </w:pPr>
                            <w:r w:rsidRPr="002561AF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8"/>
                              </w:rPr>
                              <w:t>・代表者は三鷹市に在住・在勤・在学の方</w:t>
                            </w:r>
                          </w:p>
                          <w:p w14:paraId="4A19B31A" w14:textId="77777777" w:rsidR="003011E0" w:rsidRPr="002561AF" w:rsidRDefault="003011E0" w:rsidP="003011E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  <w:szCs w:val="28"/>
                              </w:rPr>
                            </w:pPr>
                            <w:r w:rsidRPr="002561AF">
                              <w:rPr>
                                <w:rFonts w:ascii="HGP創英角ｺﾞｼｯｸUB" w:eastAsia="HGP創英角ｺﾞｼｯｸUB" w:hAnsi="HGP創英角ｺﾞｼｯｸUB" w:hint="eastAsia"/>
                                <w:sz w:val="22"/>
                                <w:szCs w:val="28"/>
                              </w:rPr>
                              <w:t>・選手はチームの過半数が三鷹市に在住・在勤・在学の方 ※年齢制限なし</w:t>
                            </w:r>
                          </w:p>
                          <w:p w14:paraId="56F8B6EC" w14:textId="77777777" w:rsidR="003011E0" w:rsidRDefault="003011E0" w:rsidP="003011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EC2CB" id="_x0000_s1043" type="#_x0000_t202" style="position:absolute;left:0;text-align:left;margin-left:4.7pt;margin-top:3.1pt;width:567.9pt;height:1in;z-index:-251658222;visibility:hidden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B6+wEAANUDAAAOAAAAZHJzL2Uyb0RvYy54bWysU8tu2zAQvBfoPxC815IVO0kFy0GaNEWB&#10;9AGk/YA1RVlESS5L0pbcr++SchyjvRXVgSC52tmd2eHqZjSa7aUPCm3D57OSM2kFtspuG/7928Ob&#10;a85CBNuCRisbfpCB36xfv1oNrpYV9qhb6RmB2FAPruF9jK4uiiB6aSDM0ElLwQ69gUhHvy1aDwOh&#10;G11UZXlZDOhb51HIEOj2fgrydcbvOinil64LMjLdcOot5tXndZPWYr2CeuvB9Uoc24B/6MKAslT0&#10;BHUPEdjOq7+gjBIeA3ZxJtAU2HVKyMyB2MzLP9g89eBk5kLiBHeSKfw/WPF5/+S+ehbHdzjSADOJ&#10;4B5R/AjM4l0Pditvvcehl9BS4XmSrBhcqI+pSepQhwSyGT5hS0OGXcQMNHbeJFWIJyN0GsDhJLoc&#10;IxN0eVXNq4sLCgmKvZ0vFmWeSgH1c7bzIX6QaFjaNNzTUDM67B9DTN1A/fxLKmbxQWmdB6stGwh0&#10;WS1zwlnEqEi+08o0/LpM3+SERPK9bXNyBKWnPRXQ9sg6EZ0ox3EzMtWSJJcpOamwwfZAOnicfEbv&#10;gjY9+l+cDeSxhoefO/CSM/3RkpaZLZkyHxbLq4pU8OeRzXkErCCohkfOpu1dzEaeON+S5p3Kcrx0&#10;cuyZvJNVOvo8mfP8nP96eY3r3wAAAP//AwBQSwMEFAAGAAgAAAAhAADItl7bAAAACAEAAA8AAABk&#10;cnMvZG93bnJldi54bWxMj8FOwzAQRO9I/IO1SNyo3aiNmhCnQpG4USFKP8CNlyTCXkex04a/Z3uC&#10;26xmNPum2i/eiQtOcQikYb1SIJDaYAfqNJw+X592IGIyZI0LhBp+MMK+vr+rTGnDlT7wckyd4BKK&#10;pdHQpzSWUsa2R2/iKoxI7H2FyZvE59RJO5krl3snM6Vy6c1A/KE3IzY9tt/H2Ws4vLvilDeSUl6o&#10;OcbDruneotaPD8vLM4iES/oLww2f0aFmpnOYyUbhNBQbDmrIMxA3d73Zsjqz2qoMZF3J/wPqXwAA&#10;AP//AwBQSwECLQAUAAYACAAAACEAtoM4kv4AAADhAQAAEwAAAAAAAAAAAAAAAAAAAAAAW0NvbnRl&#10;bnRfVHlwZXNdLnhtbFBLAQItABQABgAIAAAAIQA4/SH/1gAAAJQBAAALAAAAAAAAAAAAAAAAAC8B&#10;AABfcmVscy8ucmVsc1BLAQItABQABgAIAAAAIQCfTyB6+wEAANUDAAAOAAAAAAAAAAAAAAAAAC4C&#10;AABkcnMvZTJvRG9jLnhtbFBLAQItABQABgAIAAAAIQAAyLZe2wAAAAgBAAAPAAAAAAAAAAAAAAAA&#10;AFUEAABkcnMvZG93bnJldi54bWxQSwUGAAAAAAQABADzAAAAXQUAAAAA&#10;" filled="f" stroked="f">
                <v:textbox>
                  <w:txbxContent>
                    <w:p w14:paraId="5A898277" w14:textId="77777777" w:rsidR="003011E0" w:rsidRPr="006D33DE" w:rsidRDefault="003011E0" w:rsidP="003011E0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Cs w:val="32"/>
                        </w:rPr>
                      </w:pPr>
                      <w:r w:rsidRPr="006D33DE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Cs w:val="32"/>
                        </w:rPr>
                        <w:t>【申込用紙】</w:t>
                      </w:r>
                    </w:p>
                    <w:p w14:paraId="685EE851" w14:textId="77777777" w:rsidR="003011E0" w:rsidRPr="002561AF" w:rsidRDefault="003011E0" w:rsidP="003011E0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28"/>
                          <w:szCs w:val="36"/>
                        </w:rPr>
                      </w:pPr>
                      <w:r w:rsidRPr="002561AF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8"/>
                        </w:rPr>
                        <w:t>１チーム３名以上６名以内（試合ごとにメンバー入替可能）</w:t>
                      </w:r>
                    </w:p>
                    <w:p w14:paraId="1C036A82" w14:textId="77777777" w:rsidR="003011E0" w:rsidRPr="002561AF" w:rsidRDefault="003011E0" w:rsidP="003011E0">
                      <w:pPr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8"/>
                        </w:rPr>
                      </w:pPr>
                      <w:r w:rsidRPr="002561AF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8"/>
                        </w:rPr>
                        <w:t>・代表者は三鷹市に在住・在勤・在学の方</w:t>
                      </w:r>
                    </w:p>
                    <w:p w14:paraId="4A19B31A" w14:textId="77777777" w:rsidR="003011E0" w:rsidRPr="002561AF" w:rsidRDefault="003011E0" w:rsidP="003011E0">
                      <w:pPr>
                        <w:rPr>
                          <w:rFonts w:ascii="HGP創英角ｺﾞｼｯｸUB" w:eastAsia="HGP創英角ｺﾞｼｯｸUB" w:hAnsi="HGP創英角ｺﾞｼｯｸUB"/>
                          <w:sz w:val="22"/>
                          <w:szCs w:val="28"/>
                        </w:rPr>
                      </w:pPr>
                      <w:r w:rsidRPr="002561AF">
                        <w:rPr>
                          <w:rFonts w:ascii="HGP創英角ｺﾞｼｯｸUB" w:eastAsia="HGP創英角ｺﾞｼｯｸUB" w:hAnsi="HGP創英角ｺﾞｼｯｸUB" w:hint="eastAsia"/>
                          <w:sz w:val="22"/>
                          <w:szCs w:val="28"/>
                        </w:rPr>
                        <w:t>・選手はチームの過半数が三鷹市に在住・在勤・在学の方 ※年齢制限なし</w:t>
                      </w:r>
                    </w:p>
                    <w:p w14:paraId="56F8B6EC" w14:textId="77777777" w:rsidR="003011E0" w:rsidRDefault="003011E0" w:rsidP="003011E0"/>
                  </w:txbxContent>
                </v:textbox>
                <w10:wrap anchorx="margin"/>
              </v:shape>
            </w:pict>
          </mc:Fallback>
        </mc:AlternateContent>
      </w:r>
      <w:r w:rsidR="00C97817" w:rsidRPr="00E70E0A">
        <w:rPr>
          <w:noProof/>
          <w:sz w:val="60"/>
          <w:szCs w:val="60"/>
        </w:rPr>
        <w:drawing>
          <wp:anchor distT="0" distB="0" distL="114300" distR="114300" simplePos="0" relativeHeight="251658243" behindDoc="1" locked="0" layoutInCell="1" allowOverlap="1" wp14:anchorId="5FF8C24B" wp14:editId="7333D601">
            <wp:simplePos x="0" y="0"/>
            <wp:positionH relativeFrom="margin">
              <wp:posOffset>-12700</wp:posOffset>
            </wp:positionH>
            <wp:positionV relativeFrom="paragraph">
              <wp:posOffset>-9194800</wp:posOffset>
            </wp:positionV>
            <wp:extent cx="6940550" cy="3985128"/>
            <wp:effectExtent l="0" t="0" r="0" b="0"/>
            <wp:wrapNone/>
            <wp:docPr id="1269414393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414393" name="図 1269414393"/>
                    <pic:cNvPicPr/>
                  </pic:nvPicPr>
                  <pic:blipFill rotWithShape="1">
                    <a:blip r:embed="rId11"/>
                    <a:srcRect b="1400"/>
                    <a:stretch/>
                  </pic:blipFill>
                  <pic:spPr bwMode="auto">
                    <a:xfrm>
                      <a:off x="0" y="0"/>
                      <a:ext cx="6956700" cy="399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61E4" w:rsidRPr="003011E0" w:rsidSect="00252D6F">
      <w:pgSz w:w="12240" w:h="15840"/>
      <w:pgMar w:top="680" w:right="720" w:bottom="357" w:left="680" w:header="720" w:footer="720" w:gutter="0"/>
      <w:pgBorders w:offsetFrom="page">
        <w:top w:val="single" w:sz="48" w:space="24" w:color="0070C0"/>
        <w:left w:val="single" w:sz="48" w:space="24" w:color="0070C0"/>
        <w:bottom w:val="single" w:sz="48" w:space="24" w:color="0070C0"/>
        <w:right w:val="single" w:sz="48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FBFA2" w14:textId="77777777" w:rsidR="00182AD9" w:rsidRDefault="00182AD9" w:rsidP="005F5D5F">
      <w:pPr>
        <w:spacing w:after="0" w:line="240" w:lineRule="auto"/>
      </w:pPr>
      <w:r>
        <w:separator/>
      </w:r>
    </w:p>
  </w:endnote>
  <w:endnote w:type="continuationSeparator" w:id="0">
    <w:p w14:paraId="69A2B5E6" w14:textId="77777777" w:rsidR="00182AD9" w:rsidRDefault="00182AD9" w:rsidP="005F5D5F">
      <w:pPr>
        <w:spacing w:after="0" w:line="240" w:lineRule="auto"/>
      </w:pPr>
      <w:r>
        <w:continuationSeparator/>
      </w:r>
    </w:p>
  </w:endnote>
  <w:endnote w:type="continuationNotice" w:id="1">
    <w:p w14:paraId="49ECCD9F" w14:textId="77777777" w:rsidR="000B41BA" w:rsidRDefault="000B41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05B77" w14:textId="77777777" w:rsidR="00182AD9" w:rsidRDefault="00182AD9" w:rsidP="005F5D5F">
      <w:pPr>
        <w:spacing w:after="0" w:line="240" w:lineRule="auto"/>
      </w:pPr>
      <w:r>
        <w:separator/>
      </w:r>
    </w:p>
  </w:footnote>
  <w:footnote w:type="continuationSeparator" w:id="0">
    <w:p w14:paraId="73C93754" w14:textId="77777777" w:rsidR="00182AD9" w:rsidRDefault="00182AD9" w:rsidP="005F5D5F">
      <w:pPr>
        <w:spacing w:after="0" w:line="240" w:lineRule="auto"/>
      </w:pPr>
      <w:r>
        <w:continuationSeparator/>
      </w:r>
    </w:p>
  </w:footnote>
  <w:footnote w:type="continuationNotice" w:id="1">
    <w:p w14:paraId="5CE0DFA1" w14:textId="77777777" w:rsidR="000B41BA" w:rsidRDefault="000B41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6.15pt;height:59.1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9CECB53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2CBD3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48BD1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962F50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184D6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2A5A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0DAD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83AF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C19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B28D0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861BF2"/>
    <w:multiLevelType w:val="hybridMultilevel"/>
    <w:tmpl w:val="62AE1590"/>
    <w:lvl w:ilvl="0" w:tplc="A7447B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8995995">
    <w:abstractNumId w:val="9"/>
  </w:num>
  <w:num w:numId="2" w16cid:durableId="1195120418">
    <w:abstractNumId w:val="7"/>
  </w:num>
  <w:num w:numId="3" w16cid:durableId="900097262">
    <w:abstractNumId w:val="6"/>
  </w:num>
  <w:num w:numId="4" w16cid:durableId="1706901559">
    <w:abstractNumId w:val="5"/>
  </w:num>
  <w:num w:numId="5" w16cid:durableId="1478761402">
    <w:abstractNumId w:val="4"/>
  </w:num>
  <w:num w:numId="6" w16cid:durableId="1851213781">
    <w:abstractNumId w:val="8"/>
  </w:num>
  <w:num w:numId="7" w16cid:durableId="291600502">
    <w:abstractNumId w:val="3"/>
  </w:num>
  <w:num w:numId="8" w16cid:durableId="1371757949">
    <w:abstractNumId w:val="2"/>
  </w:num>
  <w:num w:numId="9" w16cid:durableId="1834101374">
    <w:abstractNumId w:val="1"/>
  </w:num>
  <w:num w:numId="10" w16cid:durableId="1333680792">
    <w:abstractNumId w:val="0"/>
  </w:num>
  <w:num w:numId="11" w16cid:durableId="6247747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bordersDoNotSurroundHeader/>
  <w:bordersDoNotSurroundFooter/>
  <w:proofState w:spelling="clean" w:grammar="dirty"/>
  <w:attachedTemplate r:id="rId1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9A"/>
    <w:rsid w:val="00000EC8"/>
    <w:rsid w:val="0001107C"/>
    <w:rsid w:val="00012E4F"/>
    <w:rsid w:val="000168C0"/>
    <w:rsid w:val="00020BE3"/>
    <w:rsid w:val="000427C6"/>
    <w:rsid w:val="00047400"/>
    <w:rsid w:val="00057C86"/>
    <w:rsid w:val="0007164E"/>
    <w:rsid w:val="00072C28"/>
    <w:rsid w:val="00076F31"/>
    <w:rsid w:val="00083D89"/>
    <w:rsid w:val="000961A3"/>
    <w:rsid w:val="000A7890"/>
    <w:rsid w:val="000B41BA"/>
    <w:rsid w:val="000C415C"/>
    <w:rsid w:val="000D4F2D"/>
    <w:rsid w:val="000E1EC8"/>
    <w:rsid w:val="000E4FA0"/>
    <w:rsid w:val="000E6562"/>
    <w:rsid w:val="000F10D1"/>
    <w:rsid w:val="000F4AAA"/>
    <w:rsid w:val="000F6429"/>
    <w:rsid w:val="00113C96"/>
    <w:rsid w:val="0011439F"/>
    <w:rsid w:val="001143F9"/>
    <w:rsid w:val="001259FE"/>
    <w:rsid w:val="00133D28"/>
    <w:rsid w:val="00135EFC"/>
    <w:rsid w:val="00136D06"/>
    <w:rsid w:val="00141704"/>
    <w:rsid w:val="001465FF"/>
    <w:rsid w:val="00171CDD"/>
    <w:rsid w:val="001754D9"/>
    <w:rsid w:val="00175521"/>
    <w:rsid w:val="00175FEA"/>
    <w:rsid w:val="00180E87"/>
    <w:rsid w:val="00181FB9"/>
    <w:rsid w:val="00182AD9"/>
    <w:rsid w:val="0018501B"/>
    <w:rsid w:val="001A5DA3"/>
    <w:rsid w:val="001C0997"/>
    <w:rsid w:val="001D1868"/>
    <w:rsid w:val="001D7EC7"/>
    <w:rsid w:val="001E196C"/>
    <w:rsid w:val="001E37D2"/>
    <w:rsid w:val="001E7013"/>
    <w:rsid w:val="001F0C15"/>
    <w:rsid w:val="001F11DE"/>
    <w:rsid w:val="001F2163"/>
    <w:rsid w:val="0020706C"/>
    <w:rsid w:val="00231B0A"/>
    <w:rsid w:val="00241650"/>
    <w:rsid w:val="00244D55"/>
    <w:rsid w:val="00251739"/>
    <w:rsid w:val="00252D6F"/>
    <w:rsid w:val="0025399B"/>
    <w:rsid w:val="00261A78"/>
    <w:rsid w:val="002627DF"/>
    <w:rsid w:val="002707EC"/>
    <w:rsid w:val="00270BF2"/>
    <w:rsid w:val="0027454D"/>
    <w:rsid w:val="002749C5"/>
    <w:rsid w:val="00277B00"/>
    <w:rsid w:val="00284C87"/>
    <w:rsid w:val="00290F65"/>
    <w:rsid w:val="002911D4"/>
    <w:rsid w:val="00295367"/>
    <w:rsid w:val="0029616C"/>
    <w:rsid w:val="00296E77"/>
    <w:rsid w:val="002A3152"/>
    <w:rsid w:val="002B09C0"/>
    <w:rsid w:val="002B1A3C"/>
    <w:rsid w:val="002C1515"/>
    <w:rsid w:val="002C1B36"/>
    <w:rsid w:val="002D5B8C"/>
    <w:rsid w:val="002D5BAB"/>
    <w:rsid w:val="002E0B33"/>
    <w:rsid w:val="003011E0"/>
    <w:rsid w:val="00304CF5"/>
    <w:rsid w:val="00326743"/>
    <w:rsid w:val="00347749"/>
    <w:rsid w:val="00347841"/>
    <w:rsid w:val="00351E18"/>
    <w:rsid w:val="003734A1"/>
    <w:rsid w:val="00375048"/>
    <w:rsid w:val="00386F0B"/>
    <w:rsid w:val="003873E7"/>
    <w:rsid w:val="00395213"/>
    <w:rsid w:val="003B5669"/>
    <w:rsid w:val="003B65A4"/>
    <w:rsid w:val="003B6A17"/>
    <w:rsid w:val="003B72DB"/>
    <w:rsid w:val="003C3279"/>
    <w:rsid w:val="003E22C9"/>
    <w:rsid w:val="003F48F7"/>
    <w:rsid w:val="00411532"/>
    <w:rsid w:val="00425BD7"/>
    <w:rsid w:val="00435B92"/>
    <w:rsid w:val="004568BD"/>
    <w:rsid w:val="00463FD4"/>
    <w:rsid w:val="00465311"/>
    <w:rsid w:val="00467208"/>
    <w:rsid w:val="004700A8"/>
    <w:rsid w:val="0047310C"/>
    <w:rsid w:val="00477ACA"/>
    <w:rsid w:val="0049014A"/>
    <w:rsid w:val="00491849"/>
    <w:rsid w:val="004A3F57"/>
    <w:rsid w:val="004A6840"/>
    <w:rsid w:val="004B5BA0"/>
    <w:rsid w:val="004B5EB8"/>
    <w:rsid w:val="004B7647"/>
    <w:rsid w:val="004C2660"/>
    <w:rsid w:val="004C6F56"/>
    <w:rsid w:val="004D311A"/>
    <w:rsid w:val="004D7122"/>
    <w:rsid w:val="004E5EF3"/>
    <w:rsid w:val="004F727A"/>
    <w:rsid w:val="005032F4"/>
    <w:rsid w:val="0050622F"/>
    <w:rsid w:val="00521D9D"/>
    <w:rsid w:val="005222EE"/>
    <w:rsid w:val="00524A73"/>
    <w:rsid w:val="00524B2A"/>
    <w:rsid w:val="00525268"/>
    <w:rsid w:val="00525FD9"/>
    <w:rsid w:val="005325D4"/>
    <w:rsid w:val="0053558B"/>
    <w:rsid w:val="00541BB3"/>
    <w:rsid w:val="00544732"/>
    <w:rsid w:val="00544C8B"/>
    <w:rsid w:val="00552AE6"/>
    <w:rsid w:val="0057057D"/>
    <w:rsid w:val="00597ACA"/>
    <w:rsid w:val="005A5EC1"/>
    <w:rsid w:val="005C61E4"/>
    <w:rsid w:val="005C7526"/>
    <w:rsid w:val="005D5886"/>
    <w:rsid w:val="005E1492"/>
    <w:rsid w:val="005F5D5F"/>
    <w:rsid w:val="00601F1E"/>
    <w:rsid w:val="006222ED"/>
    <w:rsid w:val="00622FDD"/>
    <w:rsid w:val="00624584"/>
    <w:rsid w:val="006338DC"/>
    <w:rsid w:val="006416E2"/>
    <w:rsid w:val="00655C1D"/>
    <w:rsid w:val="00657F5E"/>
    <w:rsid w:val="006625E1"/>
    <w:rsid w:val="0066586B"/>
    <w:rsid w:val="00665EA1"/>
    <w:rsid w:val="00671A82"/>
    <w:rsid w:val="00684E05"/>
    <w:rsid w:val="006867DE"/>
    <w:rsid w:val="0068691A"/>
    <w:rsid w:val="00691C78"/>
    <w:rsid w:val="00695BEF"/>
    <w:rsid w:val="0069752E"/>
    <w:rsid w:val="006A501E"/>
    <w:rsid w:val="006C2096"/>
    <w:rsid w:val="006E5B0F"/>
    <w:rsid w:val="006E5BEC"/>
    <w:rsid w:val="006F3B6B"/>
    <w:rsid w:val="006F3F43"/>
    <w:rsid w:val="00702C3A"/>
    <w:rsid w:val="00715441"/>
    <w:rsid w:val="00716E99"/>
    <w:rsid w:val="00720798"/>
    <w:rsid w:val="00724A9C"/>
    <w:rsid w:val="0074396A"/>
    <w:rsid w:val="0075226E"/>
    <w:rsid w:val="007523D0"/>
    <w:rsid w:val="007549FB"/>
    <w:rsid w:val="007600B8"/>
    <w:rsid w:val="0077013E"/>
    <w:rsid w:val="0079199F"/>
    <w:rsid w:val="007B338D"/>
    <w:rsid w:val="007B4351"/>
    <w:rsid w:val="007B5354"/>
    <w:rsid w:val="007C261C"/>
    <w:rsid w:val="007D23CC"/>
    <w:rsid w:val="007F38AE"/>
    <w:rsid w:val="00801850"/>
    <w:rsid w:val="0080649E"/>
    <w:rsid w:val="00813787"/>
    <w:rsid w:val="00822B5B"/>
    <w:rsid w:val="00822C71"/>
    <w:rsid w:val="00827861"/>
    <w:rsid w:val="00837654"/>
    <w:rsid w:val="00843C11"/>
    <w:rsid w:val="00847A10"/>
    <w:rsid w:val="00871115"/>
    <w:rsid w:val="0087424F"/>
    <w:rsid w:val="00876621"/>
    <w:rsid w:val="0087737A"/>
    <w:rsid w:val="00880783"/>
    <w:rsid w:val="00883BDE"/>
    <w:rsid w:val="00885677"/>
    <w:rsid w:val="00893B75"/>
    <w:rsid w:val="008A6E01"/>
    <w:rsid w:val="008B1492"/>
    <w:rsid w:val="008B3419"/>
    <w:rsid w:val="008B5772"/>
    <w:rsid w:val="008B59D9"/>
    <w:rsid w:val="008C031F"/>
    <w:rsid w:val="008C0EEE"/>
    <w:rsid w:val="008C1756"/>
    <w:rsid w:val="008C5925"/>
    <w:rsid w:val="008D17FF"/>
    <w:rsid w:val="008E1CD0"/>
    <w:rsid w:val="008E4AA0"/>
    <w:rsid w:val="008F52A8"/>
    <w:rsid w:val="008F6C52"/>
    <w:rsid w:val="00901B1F"/>
    <w:rsid w:val="00912491"/>
    <w:rsid w:val="00912572"/>
    <w:rsid w:val="009141C6"/>
    <w:rsid w:val="00915DD2"/>
    <w:rsid w:val="00922114"/>
    <w:rsid w:val="0092414A"/>
    <w:rsid w:val="0092419A"/>
    <w:rsid w:val="0093523C"/>
    <w:rsid w:val="009375C6"/>
    <w:rsid w:val="0094044C"/>
    <w:rsid w:val="00950E74"/>
    <w:rsid w:val="0095246B"/>
    <w:rsid w:val="00960DDF"/>
    <w:rsid w:val="00962744"/>
    <w:rsid w:val="00982EB3"/>
    <w:rsid w:val="009A271D"/>
    <w:rsid w:val="009C1139"/>
    <w:rsid w:val="009C1548"/>
    <w:rsid w:val="009D53FB"/>
    <w:rsid w:val="009D661E"/>
    <w:rsid w:val="009E7B33"/>
    <w:rsid w:val="009F194D"/>
    <w:rsid w:val="009F4739"/>
    <w:rsid w:val="00A003FA"/>
    <w:rsid w:val="00A031F0"/>
    <w:rsid w:val="00A03450"/>
    <w:rsid w:val="00A04DA2"/>
    <w:rsid w:val="00A1628F"/>
    <w:rsid w:val="00A16358"/>
    <w:rsid w:val="00A2103F"/>
    <w:rsid w:val="00A2277D"/>
    <w:rsid w:val="00A25CB7"/>
    <w:rsid w:val="00A355AD"/>
    <w:rsid w:val="00A37445"/>
    <w:rsid w:val="00A41716"/>
    <w:rsid w:val="00A41ABA"/>
    <w:rsid w:val="00A57DCB"/>
    <w:rsid w:val="00A71906"/>
    <w:rsid w:val="00A75CBA"/>
    <w:rsid w:val="00A762B0"/>
    <w:rsid w:val="00A779AE"/>
    <w:rsid w:val="00A9068C"/>
    <w:rsid w:val="00A93E85"/>
    <w:rsid w:val="00A97C88"/>
    <w:rsid w:val="00AA4794"/>
    <w:rsid w:val="00AB3068"/>
    <w:rsid w:val="00AB3E71"/>
    <w:rsid w:val="00AB58F4"/>
    <w:rsid w:val="00AD28AE"/>
    <w:rsid w:val="00AD729A"/>
    <w:rsid w:val="00AD7489"/>
    <w:rsid w:val="00AE2D67"/>
    <w:rsid w:val="00AE60D3"/>
    <w:rsid w:val="00AE61E7"/>
    <w:rsid w:val="00AF0415"/>
    <w:rsid w:val="00AF32DC"/>
    <w:rsid w:val="00B06785"/>
    <w:rsid w:val="00B11320"/>
    <w:rsid w:val="00B1574A"/>
    <w:rsid w:val="00B268C8"/>
    <w:rsid w:val="00B34BA7"/>
    <w:rsid w:val="00B3751F"/>
    <w:rsid w:val="00B4120A"/>
    <w:rsid w:val="00B452E2"/>
    <w:rsid w:val="00B45600"/>
    <w:rsid w:val="00B46A60"/>
    <w:rsid w:val="00B561DE"/>
    <w:rsid w:val="00B606FC"/>
    <w:rsid w:val="00B60C48"/>
    <w:rsid w:val="00B71195"/>
    <w:rsid w:val="00B760E3"/>
    <w:rsid w:val="00B7738A"/>
    <w:rsid w:val="00B8037B"/>
    <w:rsid w:val="00B80403"/>
    <w:rsid w:val="00B85404"/>
    <w:rsid w:val="00B85821"/>
    <w:rsid w:val="00B912A3"/>
    <w:rsid w:val="00BA3B27"/>
    <w:rsid w:val="00BC6ED1"/>
    <w:rsid w:val="00BD1B3F"/>
    <w:rsid w:val="00BD7D15"/>
    <w:rsid w:val="00BE1F62"/>
    <w:rsid w:val="00BE22DC"/>
    <w:rsid w:val="00BE29CA"/>
    <w:rsid w:val="00BF0AFA"/>
    <w:rsid w:val="00BF4FF1"/>
    <w:rsid w:val="00BF56A8"/>
    <w:rsid w:val="00C00677"/>
    <w:rsid w:val="00C111A6"/>
    <w:rsid w:val="00C12643"/>
    <w:rsid w:val="00C21713"/>
    <w:rsid w:val="00C416D7"/>
    <w:rsid w:val="00C50176"/>
    <w:rsid w:val="00C50932"/>
    <w:rsid w:val="00C57F20"/>
    <w:rsid w:val="00C65006"/>
    <w:rsid w:val="00C7165F"/>
    <w:rsid w:val="00C77906"/>
    <w:rsid w:val="00C8165B"/>
    <w:rsid w:val="00C82FAD"/>
    <w:rsid w:val="00C840F2"/>
    <w:rsid w:val="00C97817"/>
    <w:rsid w:val="00CA098E"/>
    <w:rsid w:val="00CA4AC7"/>
    <w:rsid w:val="00CA7D89"/>
    <w:rsid w:val="00CB5E25"/>
    <w:rsid w:val="00CC1C5B"/>
    <w:rsid w:val="00CC49D0"/>
    <w:rsid w:val="00CC7DEC"/>
    <w:rsid w:val="00CF2D71"/>
    <w:rsid w:val="00D0153A"/>
    <w:rsid w:val="00D01F70"/>
    <w:rsid w:val="00D039BA"/>
    <w:rsid w:val="00D11678"/>
    <w:rsid w:val="00D13131"/>
    <w:rsid w:val="00D16845"/>
    <w:rsid w:val="00D21A52"/>
    <w:rsid w:val="00D26FD5"/>
    <w:rsid w:val="00D30BC3"/>
    <w:rsid w:val="00D338A4"/>
    <w:rsid w:val="00D4361F"/>
    <w:rsid w:val="00D56FBE"/>
    <w:rsid w:val="00D57842"/>
    <w:rsid w:val="00D679C9"/>
    <w:rsid w:val="00D70884"/>
    <w:rsid w:val="00D751DD"/>
    <w:rsid w:val="00D95CA1"/>
    <w:rsid w:val="00DA06B8"/>
    <w:rsid w:val="00DA51A7"/>
    <w:rsid w:val="00DA576C"/>
    <w:rsid w:val="00DD106B"/>
    <w:rsid w:val="00DE3D6F"/>
    <w:rsid w:val="00DE7E0A"/>
    <w:rsid w:val="00DF14CE"/>
    <w:rsid w:val="00E10643"/>
    <w:rsid w:val="00E135F3"/>
    <w:rsid w:val="00E13788"/>
    <w:rsid w:val="00E22093"/>
    <w:rsid w:val="00E31181"/>
    <w:rsid w:val="00E344B6"/>
    <w:rsid w:val="00E34CA5"/>
    <w:rsid w:val="00E3564F"/>
    <w:rsid w:val="00E5299E"/>
    <w:rsid w:val="00E52ED3"/>
    <w:rsid w:val="00E700CE"/>
    <w:rsid w:val="00E70E0A"/>
    <w:rsid w:val="00E75E2C"/>
    <w:rsid w:val="00E93522"/>
    <w:rsid w:val="00E97A28"/>
    <w:rsid w:val="00EA7937"/>
    <w:rsid w:val="00EC1838"/>
    <w:rsid w:val="00EC1E8C"/>
    <w:rsid w:val="00EC309B"/>
    <w:rsid w:val="00EC4532"/>
    <w:rsid w:val="00ED4DCA"/>
    <w:rsid w:val="00EE272D"/>
    <w:rsid w:val="00EF1076"/>
    <w:rsid w:val="00F118AE"/>
    <w:rsid w:val="00F13818"/>
    <w:rsid w:val="00F1462A"/>
    <w:rsid w:val="00F14884"/>
    <w:rsid w:val="00F23B73"/>
    <w:rsid w:val="00F2548A"/>
    <w:rsid w:val="00F4795B"/>
    <w:rsid w:val="00F47F8C"/>
    <w:rsid w:val="00F50FE2"/>
    <w:rsid w:val="00F54216"/>
    <w:rsid w:val="00F669E9"/>
    <w:rsid w:val="00F9714C"/>
    <w:rsid w:val="00FA11E2"/>
    <w:rsid w:val="00FA1ECE"/>
    <w:rsid w:val="00FA21D4"/>
    <w:rsid w:val="00FB2003"/>
    <w:rsid w:val="00FB5307"/>
    <w:rsid w:val="00FC759D"/>
    <w:rsid w:val="00FE3A18"/>
    <w:rsid w:val="00FF44D8"/>
    <w:rsid w:val="5B83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2"/>
    </o:shapelayout>
  </w:shapeDefaults>
  <w:decimalSymbol w:val="."/>
  <w:listSeparator w:val=","/>
  <w14:docId w14:val="4044D931"/>
  <w15:chartTrackingRefBased/>
  <w15:docId w15:val="{041059F4-CD4F-44F0-9320-81F39E74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E60D3"/>
    <w:rPr>
      <w:rFonts w:eastAsia="Meiryo UI"/>
    </w:rPr>
  </w:style>
  <w:style w:type="paragraph" w:styleId="1">
    <w:name w:val="heading 1"/>
    <w:basedOn w:val="a1"/>
    <w:next w:val="a1"/>
    <w:link w:val="10"/>
    <w:uiPriority w:val="3"/>
    <w:qFormat/>
    <w:rsid w:val="00AE60D3"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21">
    <w:name w:val="heading 2"/>
    <w:basedOn w:val="a1"/>
    <w:link w:val="22"/>
    <w:uiPriority w:val="3"/>
    <w:unhideWhenUsed/>
    <w:qFormat/>
    <w:rsid w:val="00AE60D3"/>
    <w:pPr>
      <w:keepNext/>
      <w:keepLines/>
      <w:pBdr>
        <w:top w:val="single" w:sz="2" w:space="31" w:color="4B651C" w:themeColor="accent2" w:themeShade="80"/>
        <w:left w:val="single" w:sz="2" w:space="12" w:color="4B651C" w:themeColor="accent2" w:themeShade="80"/>
        <w:bottom w:val="single" w:sz="2" w:space="31" w:color="4B651C" w:themeColor="accent2" w:themeShade="80"/>
        <w:right w:val="single" w:sz="2" w:space="12" w:color="4B651C" w:themeColor="accent2" w:themeShade="80"/>
      </w:pBdr>
      <w:shd w:val="clear" w:color="auto" w:fill="4B651C" w:themeFill="accent2" w:themeFillShade="80"/>
      <w:spacing w:after="200" w:line="264" w:lineRule="auto"/>
      <w:ind w:left="288" w:right="288"/>
      <w:jc w:val="center"/>
      <w:outlineLvl w:val="1"/>
    </w:pPr>
    <w:rPr>
      <w:rFonts w:asciiTheme="majorHAnsi" w:hAnsiTheme="majorHAnsi" w:cstheme="majorBidi"/>
      <w:color w:val="FFFFFF" w:themeColor="background1"/>
      <w:sz w:val="26"/>
      <w:szCs w:val="28"/>
    </w:rPr>
  </w:style>
  <w:style w:type="paragraph" w:styleId="31">
    <w:name w:val="heading 3"/>
    <w:basedOn w:val="a1"/>
    <w:link w:val="32"/>
    <w:uiPriority w:val="3"/>
    <w:unhideWhenUsed/>
    <w:qFormat/>
    <w:rsid w:val="00AE60D3"/>
    <w:pPr>
      <w:keepNext/>
      <w:keepLines/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60" w:line="240" w:lineRule="auto"/>
      <w:ind w:left="144" w:right="144"/>
      <w:jc w:val="center"/>
      <w:outlineLvl w:val="2"/>
    </w:pPr>
    <w:rPr>
      <w:rFonts w:asciiTheme="majorHAnsi" w:hAnsiTheme="majorHAnsi" w:cstheme="majorBidi"/>
      <w:caps/>
      <w:color w:val="FFFFFF" w:themeColor="background1"/>
    </w:rPr>
  </w:style>
  <w:style w:type="paragraph" w:styleId="41">
    <w:name w:val="heading 4"/>
    <w:basedOn w:val="a1"/>
    <w:next w:val="a1"/>
    <w:link w:val="42"/>
    <w:uiPriority w:val="3"/>
    <w:semiHidden/>
    <w:unhideWhenUsed/>
    <w:qFormat/>
    <w:rsid w:val="00A97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7123A" w:themeColor="accent1" w:themeShade="80"/>
    </w:rPr>
  </w:style>
  <w:style w:type="paragraph" w:styleId="51">
    <w:name w:val="heading 5"/>
    <w:basedOn w:val="a1"/>
    <w:next w:val="a1"/>
    <w:link w:val="52"/>
    <w:uiPriority w:val="3"/>
    <w:semiHidden/>
    <w:unhideWhenUsed/>
    <w:qFormat/>
    <w:rsid w:val="006E5B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11A57" w:themeColor="accent1" w:themeShade="BF"/>
    </w:rPr>
  </w:style>
  <w:style w:type="paragraph" w:styleId="6">
    <w:name w:val="heading 6"/>
    <w:basedOn w:val="a1"/>
    <w:next w:val="a1"/>
    <w:link w:val="60"/>
    <w:uiPriority w:val="3"/>
    <w:semiHidden/>
    <w:unhideWhenUsed/>
    <w:qFormat/>
    <w:rsid w:val="006E5B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51139" w:themeColor="accent1" w:themeShade="7F"/>
    </w:rPr>
  </w:style>
  <w:style w:type="paragraph" w:styleId="7">
    <w:name w:val="heading 7"/>
    <w:basedOn w:val="a1"/>
    <w:next w:val="a1"/>
    <w:link w:val="70"/>
    <w:uiPriority w:val="3"/>
    <w:semiHidden/>
    <w:unhideWhenUsed/>
    <w:qFormat/>
    <w:rsid w:val="006E5B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paragraph" w:styleId="8">
    <w:name w:val="heading 8"/>
    <w:basedOn w:val="a1"/>
    <w:next w:val="a1"/>
    <w:link w:val="80"/>
    <w:uiPriority w:val="3"/>
    <w:semiHidden/>
    <w:unhideWhenUsed/>
    <w:qFormat/>
    <w:rsid w:val="006E5B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9">
    <w:name w:val="heading 9"/>
    <w:basedOn w:val="a1"/>
    <w:next w:val="a1"/>
    <w:link w:val="90"/>
    <w:uiPriority w:val="3"/>
    <w:semiHidden/>
    <w:unhideWhenUsed/>
    <w:qFormat/>
    <w:rsid w:val="006E5B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1"/>
    <w:next w:val="a1"/>
    <w:link w:val="a7"/>
    <w:uiPriority w:val="2"/>
    <w:qFormat/>
    <w:rsid w:val="00AE60D3"/>
    <w:pPr>
      <w:spacing w:after="0" w:line="204" w:lineRule="auto"/>
    </w:pPr>
    <w:rPr>
      <w:rFonts w:asciiTheme="majorHAnsi" w:hAnsiTheme="majorHAnsi" w:cstheme="majorBidi"/>
      <w:caps/>
      <w:kern w:val="28"/>
      <w:sz w:val="72"/>
      <w:szCs w:val="80"/>
    </w:rPr>
  </w:style>
  <w:style w:type="character" w:customStyle="1" w:styleId="a7">
    <w:name w:val="表題 (文字)"/>
    <w:basedOn w:val="a2"/>
    <w:link w:val="a6"/>
    <w:uiPriority w:val="2"/>
    <w:rsid w:val="00AE60D3"/>
    <w:rPr>
      <w:rFonts w:asciiTheme="majorHAnsi" w:eastAsia="Meiryo UI" w:hAnsiTheme="majorHAnsi" w:cstheme="majorBidi"/>
      <w:caps/>
      <w:kern w:val="28"/>
      <w:sz w:val="72"/>
      <w:szCs w:val="80"/>
    </w:rPr>
  </w:style>
  <w:style w:type="character" w:customStyle="1" w:styleId="10">
    <w:name w:val="見出し 1 (文字)"/>
    <w:basedOn w:val="a2"/>
    <w:link w:val="1"/>
    <w:uiPriority w:val="3"/>
    <w:rsid w:val="00AE60D3"/>
    <w:rPr>
      <w:rFonts w:eastAsia="Meiryo UI"/>
      <w:b/>
      <w:bCs/>
      <w:sz w:val="28"/>
      <w:szCs w:val="28"/>
    </w:rPr>
  </w:style>
  <w:style w:type="character" w:styleId="a8">
    <w:name w:val="Placeholder Text"/>
    <w:basedOn w:val="a2"/>
    <w:uiPriority w:val="99"/>
    <w:semiHidden/>
    <w:rsid w:val="00A97C88"/>
    <w:rPr>
      <w:color w:val="262626" w:themeColor="text1" w:themeTint="D9"/>
    </w:rPr>
  </w:style>
  <w:style w:type="character" w:customStyle="1" w:styleId="22">
    <w:name w:val="見出し 2 (文字)"/>
    <w:basedOn w:val="a2"/>
    <w:link w:val="21"/>
    <w:uiPriority w:val="3"/>
    <w:rsid w:val="00AE60D3"/>
    <w:rPr>
      <w:rFonts w:asciiTheme="majorHAnsi" w:eastAsia="Meiryo UI" w:hAnsiTheme="majorHAnsi" w:cstheme="majorBidi"/>
      <w:color w:val="FFFFFF" w:themeColor="background1"/>
      <w:sz w:val="26"/>
      <w:szCs w:val="28"/>
      <w:shd w:val="clear" w:color="auto" w:fill="4B651C" w:themeFill="accent2" w:themeFillShade="80"/>
    </w:rPr>
  </w:style>
  <w:style w:type="paragraph" w:styleId="a9">
    <w:name w:val="No Spacing"/>
    <w:uiPriority w:val="98"/>
    <w:qFormat/>
    <w:rsid w:val="00AA4794"/>
    <w:pPr>
      <w:spacing w:after="0" w:line="240" w:lineRule="auto"/>
    </w:pPr>
  </w:style>
  <w:style w:type="character" w:customStyle="1" w:styleId="32">
    <w:name w:val="見出し 3 (文字)"/>
    <w:basedOn w:val="a2"/>
    <w:link w:val="31"/>
    <w:uiPriority w:val="3"/>
    <w:rsid w:val="00AE60D3"/>
    <w:rPr>
      <w:rFonts w:asciiTheme="majorHAnsi" w:eastAsia="Meiryo UI" w:hAnsiTheme="majorHAnsi" w:cstheme="majorBidi"/>
      <w:caps/>
      <w:color w:val="FFFFFF" w:themeColor="background1"/>
      <w:shd w:val="clear" w:color="auto" w:fill="B11A57" w:themeFill="accent1" w:themeFillShade="BF"/>
    </w:rPr>
  </w:style>
  <w:style w:type="paragraph" w:customStyle="1" w:styleId="aa">
    <w:name w:val="連絡先情報"/>
    <w:basedOn w:val="a1"/>
    <w:uiPriority w:val="5"/>
    <w:qFormat/>
    <w:rsid w:val="00AA4794"/>
    <w:pPr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200"/>
      <w:ind w:left="144" w:right="144"/>
      <w:jc w:val="center"/>
    </w:pPr>
    <w:rPr>
      <w:color w:val="FFFFFF" w:themeColor="background1"/>
    </w:rPr>
  </w:style>
  <w:style w:type="paragraph" w:styleId="ab">
    <w:name w:val="Date"/>
    <w:basedOn w:val="a1"/>
    <w:link w:val="ac"/>
    <w:uiPriority w:val="1"/>
    <w:unhideWhenUsed/>
    <w:qFormat/>
    <w:rsid w:val="00AE60D3"/>
    <w:pPr>
      <w:spacing w:before="480" w:after="0" w:line="204" w:lineRule="auto"/>
    </w:pPr>
    <w:rPr>
      <w:rFonts w:asciiTheme="majorHAnsi" w:hAnsiTheme="majorHAnsi"/>
      <w:caps/>
      <w:color w:val="E03177" w:themeColor="accent1"/>
      <w:kern w:val="28"/>
      <w:sz w:val="76"/>
    </w:rPr>
  </w:style>
  <w:style w:type="character" w:customStyle="1" w:styleId="ac">
    <w:name w:val="日付 (文字)"/>
    <w:basedOn w:val="a2"/>
    <w:link w:val="ab"/>
    <w:uiPriority w:val="1"/>
    <w:rsid w:val="00AE60D3"/>
    <w:rPr>
      <w:rFonts w:asciiTheme="majorHAnsi" w:eastAsia="Meiryo UI" w:hAnsiTheme="majorHAnsi"/>
      <w:caps/>
      <w:color w:val="E03177" w:themeColor="accent1"/>
      <w:kern w:val="28"/>
      <w:sz w:val="76"/>
    </w:rPr>
  </w:style>
  <w:style w:type="paragraph" w:styleId="ad">
    <w:name w:val="Balloon Text"/>
    <w:basedOn w:val="a1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ae">
    <w:name w:val="吹き出し (文字)"/>
    <w:basedOn w:val="a2"/>
    <w:link w:val="ad"/>
    <w:uiPriority w:val="99"/>
    <w:semiHidden/>
    <w:rPr>
      <w:rFonts w:ascii="Segoe UI" w:hAnsi="Segoe UI" w:cs="Segoe UI"/>
      <w:sz w:val="22"/>
      <w:szCs w:val="18"/>
    </w:rPr>
  </w:style>
  <w:style w:type="character" w:customStyle="1" w:styleId="42">
    <w:name w:val="見出し 4 (文字)"/>
    <w:basedOn w:val="a2"/>
    <w:link w:val="41"/>
    <w:uiPriority w:val="3"/>
    <w:semiHidden/>
    <w:rsid w:val="00A97C88"/>
    <w:rPr>
      <w:rFonts w:asciiTheme="majorHAnsi" w:eastAsiaTheme="majorEastAsia" w:hAnsiTheme="majorHAnsi" w:cstheme="majorBidi"/>
      <w:color w:val="77123A" w:themeColor="accent1" w:themeShade="80"/>
    </w:rPr>
  </w:style>
  <w:style w:type="paragraph" w:styleId="af">
    <w:name w:val="Bibliography"/>
    <w:basedOn w:val="a1"/>
    <w:next w:val="a1"/>
    <w:uiPriority w:val="37"/>
    <w:semiHidden/>
    <w:unhideWhenUsed/>
    <w:rsid w:val="006E5B0F"/>
  </w:style>
  <w:style w:type="paragraph" w:styleId="af0">
    <w:name w:val="Block Text"/>
    <w:basedOn w:val="a1"/>
    <w:uiPriority w:val="99"/>
    <w:semiHidden/>
    <w:unhideWhenUsed/>
    <w:qFormat/>
    <w:rsid w:val="00A97C88"/>
    <w:pPr>
      <w:pBdr>
        <w:top w:val="single" w:sz="2" w:space="10" w:color="E03177" w:themeColor="accent1"/>
        <w:left w:val="single" w:sz="2" w:space="10" w:color="E03177" w:themeColor="accent1"/>
        <w:bottom w:val="single" w:sz="2" w:space="10" w:color="E03177" w:themeColor="accent1"/>
        <w:right w:val="single" w:sz="2" w:space="10" w:color="E03177" w:themeColor="accent1"/>
      </w:pBdr>
      <w:ind w:left="1152" w:right="1152"/>
    </w:pPr>
    <w:rPr>
      <w:i/>
      <w:iCs/>
      <w:color w:val="77123A" w:themeColor="accent1" w:themeShade="80"/>
    </w:rPr>
  </w:style>
  <w:style w:type="paragraph" w:styleId="af1">
    <w:name w:val="Body Text"/>
    <w:basedOn w:val="a1"/>
    <w:link w:val="af2"/>
    <w:uiPriority w:val="99"/>
    <w:semiHidden/>
    <w:unhideWhenUsed/>
    <w:qFormat/>
    <w:rsid w:val="006E5B0F"/>
    <w:pPr>
      <w:spacing w:after="120"/>
    </w:pPr>
  </w:style>
  <w:style w:type="character" w:customStyle="1" w:styleId="af2">
    <w:name w:val="本文 (文字)"/>
    <w:basedOn w:val="a2"/>
    <w:link w:val="af1"/>
    <w:uiPriority w:val="99"/>
    <w:semiHidden/>
    <w:rsid w:val="006E5B0F"/>
  </w:style>
  <w:style w:type="paragraph" w:styleId="23">
    <w:name w:val="Body Text 2"/>
    <w:basedOn w:val="a1"/>
    <w:link w:val="24"/>
    <w:uiPriority w:val="99"/>
    <w:semiHidden/>
    <w:unhideWhenUsed/>
    <w:rsid w:val="006E5B0F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semiHidden/>
    <w:rsid w:val="006E5B0F"/>
  </w:style>
  <w:style w:type="paragraph" w:styleId="33">
    <w:name w:val="Body Text 3"/>
    <w:basedOn w:val="a1"/>
    <w:link w:val="34"/>
    <w:uiPriority w:val="99"/>
    <w:semiHidden/>
    <w:unhideWhenUsed/>
    <w:rsid w:val="006E5B0F"/>
    <w:pPr>
      <w:spacing w:after="120"/>
    </w:pPr>
    <w:rPr>
      <w:sz w:val="22"/>
      <w:szCs w:val="16"/>
    </w:rPr>
  </w:style>
  <w:style w:type="character" w:customStyle="1" w:styleId="34">
    <w:name w:val="本文 3 (文字)"/>
    <w:basedOn w:val="a2"/>
    <w:link w:val="33"/>
    <w:uiPriority w:val="99"/>
    <w:semiHidden/>
    <w:rsid w:val="006E5B0F"/>
    <w:rPr>
      <w:sz w:val="22"/>
      <w:szCs w:val="16"/>
    </w:rPr>
  </w:style>
  <w:style w:type="paragraph" w:styleId="af3">
    <w:name w:val="Body Text First Indent"/>
    <w:basedOn w:val="af1"/>
    <w:link w:val="af4"/>
    <w:uiPriority w:val="99"/>
    <w:semiHidden/>
    <w:unhideWhenUsed/>
    <w:rsid w:val="006E5B0F"/>
    <w:pPr>
      <w:spacing w:after="160"/>
      <w:ind w:firstLine="360"/>
    </w:pPr>
  </w:style>
  <w:style w:type="character" w:customStyle="1" w:styleId="af4">
    <w:name w:val="本文字下げ (文字)"/>
    <w:basedOn w:val="af2"/>
    <w:link w:val="af3"/>
    <w:uiPriority w:val="99"/>
    <w:semiHidden/>
    <w:rsid w:val="006E5B0F"/>
  </w:style>
  <w:style w:type="paragraph" w:styleId="af5">
    <w:name w:val="Body Text Indent"/>
    <w:basedOn w:val="a1"/>
    <w:link w:val="af6"/>
    <w:uiPriority w:val="99"/>
    <w:semiHidden/>
    <w:unhideWhenUsed/>
    <w:rsid w:val="006E5B0F"/>
    <w:pPr>
      <w:spacing w:after="120"/>
      <w:ind w:left="360"/>
    </w:pPr>
  </w:style>
  <w:style w:type="character" w:customStyle="1" w:styleId="af6">
    <w:name w:val="本文インデント (文字)"/>
    <w:basedOn w:val="a2"/>
    <w:link w:val="af5"/>
    <w:uiPriority w:val="99"/>
    <w:semiHidden/>
    <w:rsid w:val="006E5B0F"/>
  </w:style>
  <w:style w:type="paragraph" w:styleId="25">
    <w:name w:val="Body Text First Indent 2"/>
    <w:basedOn w:val="af5"/>
    <w:link w:val="26"/>
    <w:uiPriority w:val="99"/>
    <w:semiHidden/>
    <w:unhideWhenUsed/>
    <w:rsid w:val="006E5B0F"/>
    <w:pPr>
      <w:spacing w:after="160"/>
      <w:ind w:firstLine="360"/>
    </w:pPr>
  </w:style>
  <w:style w:type="character" w:customStyle="1" w:styleId="26">
    <w:name w:val="本文字下げ 2 (文字)"/>
    <w:basedOn w:val="af6"/>
    <w:link w:val="25"/>
    <w:uiPriority w:val="99"/>
    <w:semiHidden/>
    <w:rsid w:val="006E5B0F"/>
  </w:style>
  <w:style w:type="paragraph" w:styleId="27">
    <w:name w:val="Body Text Indent 2"/>
    <w:basedOn w:val="a1"/>
    <w:link w:val="28"/>
    <w:uiPriority w:val="99"/>
    <w:semiHidden/>
    <w:unhideWhenUsed/>
    <w:rsid w:val="006E5B0F"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99"/>
    <w:semiHidden/>
    <w:rsid w:val="006E5B0F"/>
  </w:style>
  <w:style w:type="paragraph" w:styleId="35">
    <w:name w:val="Body Text Indent 3"/>
    <w:basedOn w:val="a1"/>
    <w:link w:val="36"/>
    <w:uiPriority w:val="99"/>
    <w:semiHidden/>
    <w:unhideWhenUsed/>
    <w:rsid w:val="006E5B0F"/>
    <w:pPr>
      <w:spacing w:after="120"/>
      <w:ind w:left="360"/>
    </w:pPr>
    <w:rPr>
      <w:sz w:val="22"/>
      <w:szCs w:val="16"/>
    </w:rPr>
  </w:style>
  <w:style w:type="character" w:customStyle="1" w:styleId="36">
    <w:name w:val="本文インデント 3 (文字)"/>
    <w:basedOn w:val="a2"/>
    <w:link w:val="35"/>
    <w:uiPriority w:val="99"/>
    <w:semiHidden/>
    <w:rsid w:val="006E5B0F"/>
    <w:rPr>
      <w:sz w:val="22"/>
      <w:szCs w:val="16"/>
    </w:rPr>
  </w:style>
  <w:style w:type="character" w:styleId="af7">
    <w:name w:val="Book Title"/>
    <w:basedOn w:val="a2"/>
    <w:uiPriority w:val="33"/>
    <w:semiHidden/>
    <w:unhideWhenUsed/>
    <w:qFormat/>
    <w:rsid w:val="006E5B0F"/>
    <w:rPr>
      <w:b/>
      <w:bCs/>
      <w:i/>
      <w:iCs/>
      <w:spacing w:val="5"/>
    </w:rPr>
  </w:style>
  <w:style w:type="paragraph" w:styleId="af8">
    <w:name w:val="caption"/>
    <w:basedOn w:val="a1"/>
    <w:next w:val="a1"/>
    <w:uiPriority w:val="35"/>
    <w:semiHidden/>
    <w:unhideWhenUsed/>
    <w:qFormat/>
    <w:rsid w:val="006E5B0F"/>
    <w:pPr>
      <w:spacing w:after="200" w:line="240" w:lineRule="auto"/>
    </w:pPr>
    <w:rPr>
      <w:i/>
      <w:iCs/>
      <w:sz w:val="22"/>
      <w:szCs w:val="18"/>
    </w:rPr>
  </w:style>
  <w:style w:type="paragraph" w:styleId="af9">
    <w:name w:val="Closing"/>
    <w:basedOn w:val="a1"/>
    <w:link w:val="afa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afa">
    <w:name w:val="結語 (文字)"/>
    <w:basedOn w:val="a2"/>
    <w:link w:val="af9"/>
    <w:uiPriority w:val="99"/>
    <w:semiHidden/>
    <w:rsid w:val="006E5B0F"/>
  </w:style>
  <w:style w:type="table" w:styleId="14">
    <w:name w:val="Colorful Grid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</w:rPr>
      <w:tblPr/>
      <w:tcPr>
        <w:shd w:val="clear" w:color="auto" w:fill="F2ACC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ACC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141">
    <w:name w:val="Colorful Grid Accent 2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</w:rPr>
      <w:tblPr/>
      <w:tcPr>
        <w:shd w:val="clear" w:color="auto" w:fill="D5E9B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9B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142">
    <w:name w:val="Colorful Grid Accent 3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</w:rPr>
      <w:tblPr/>
      <w:tcPr>
        <w:shd w:val="clear" w:color="auto" w:fill="F8DEA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EA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143">
    <w:name w:val="Colorful Grid Accent 4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</w:rPr>
      <w:tblPr/>
      <w:tcPr>
        <w:shd w:val="clear" w:color="auto" w:fill="F7C2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144">
    <w:name w:val="Colorful Grid Accent 5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</w:rPr>
      <w:tblPr/>
      <w:tcPr>
        <w:shd w:val="clear" w:color="auto" w:fill="C7BC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C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145">
    <w:name w:val="Colorful Grid Accent 6"/>
    <w:basedOn w:val="a3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</w:rPr>
      <w:tblPr/>
      <w:tcPr>
        <w:shd w:val="clear" w:color="auto" w:fill="A3DC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DC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13">
    <w:name w:val="Colorful List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131">
    <w:name w:val="Colorful List Accent 2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132">
    <w:name w:val="Colorful List Accent 3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20F" w:themeFill="accent4" w:themeFillShade="CC"/>
      </w:tcPr>
    </w:tblStylePr>
    <w:tblStylePr w:type="lastRow">
      <w:rPr>
        <w:b/>
        <w:bCs/>
        <w:color w:val="BD52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133">
    <w:name w:val="Colorful List Accent 4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8E0F" w:themeFill="accent3" w:themeFillShade="CC"/>
      </w:tcPr>
    </w:tblStylePr>
    <w:tblStylePr w:type="lastRow">
      <w:rPr>
        <w:b/>
        <w:bCs/>
        <w:color w:val="C78E0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134">
    <w:name w:val="Colorful List Accent 5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E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83A3" w:themeFill="accent6" w:themeFillShade="CC"/>
      </w:tcPr>
    </w:tblStylePr>
    <w:tblStylePr w:type="lastRow">
      <w:rPr>
        <w:b/>
        <w:bCs/>
        <w:color w:val="1D83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135">
    <w:name w:val="Colorful List Accent 6"/>
    <w:basedOn w:val="a3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4589" w:themeFill="accent5" w:themeFillShade="CC"/>
      </w:tcPr>
    </w:tblStylePr>
    <w:tblStylePr w:type="lastRow">
      <w:rPr>
        <w:b/>
        <w:bCs/>
        <w:color w:val="5C458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12">
    <w:name w:val="Colorful Shading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54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545" w:themeColor="accent1" w:themeShade="99"/>
          <w:insideV w:val="nil"/>
        </w:tcBorders>
        <w:shd w:val="clear" w:color="auto" w:fill="8E154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545" w:themeFill="accent1" w:themeFillShade="99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EF98B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92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922" w:themeColor="accent2" w:themeShade="99"/>
          <w:insideV w:val="nil"/>
        </w:tcBorders>
        <w:shd w:val="clear" w:color="auto" w:fill="5A792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922" w:themeFill="accent2" w:themeFillShade="99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CAE3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C6814" w:themeColor="accent4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6A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6A0B" w:themeColor="accent3" w:themeShade="99"/>
          <w:insideV w:val="nil"/>
        </w:tcBorders>
        <w:shd w:val="clear" w:color="auto" w:fill="956A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A0B" w:themeFill="accent3" w:themeFillShade="99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123">
    <w:name w:val="Colorful Shading Accent 4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AE1F" w:themeColor="accent3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3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3E0B" w:themeColor="accent4" w:themeShade="99"/>
          <w:insideV w:val="nil"/>
        </w:tcBorders>
        <w:shd w:val="clear" w:color="auto" w:fill="8D3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3E0B" w:themeFill="accent4" w:themeFillShade="99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5B3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4A5CD" w:themeColor="accent6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E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346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3467" w:themeColor="accent5" w:themeShade="99"/>
          <w:insideV w:val="nil"/>
        </w:tcBorders>
        <w:shd w:val="clear" w:color="auto" w:fill="45346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3467" w:themeFill="accent5" w:themeFillShade="99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B9AB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3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458AB" w:themeColor="accent5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2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27A" w:themeColor="accent6" w:themeShade="99"/>
          <w:insideV w:val="nil"/>
        </w:tcBorders>
        <w:shd w:val="clear" w:color="auto" w:fill="1562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27A" w:themeFill="accent6" w:themeFillShade="99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8DD4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b">
    <w:name w:val="annotation reference"/>
    <w:basedOn w:val="a2"/>
    <w:uiPriority w:val="99"/>
    <w:semiHidden/>
    <w:unhideWhenUsed/>
    <w:rsid w:val="006E5B0F"/>
    <w:rPr>
      <w:sz w:val="22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6E5B0F"/>
    <w:pPr>
      <w:spacing w:line="240" w:lineRule="auto"/>
    </w:pPr>
    <w:rPr>
      <w:sz w:val="22"/>
      <w:szCs w:val="20"/>
    </w:rPr>
  </w:style>
  <w:style w:type="character" w:customStyle="1" w:styleId="afd">
    <w:name w:val="コメント文字列 (文字)"/>
    <w:basedOn w:val="a2"/>
    <w:link w:val="afc"/>
    <w:uiPriority w:val="99"/>
    <w:semiHidden/>
    <w:rsid w:val="006E5B0F"/>
    <w:rPr>
      <w:sz w:val="22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6E5B0F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6E5B0F"/>
    <w:rPr>
      <w:b/>
      <w:bCs/>
      <w:sz w:val="22"/>
      <w:szCs w:val="20"/>
    </w:rPr>
  </w:style>
  <w:style w:type="table" w:styleId="11">
    <w:name w:val="Dark List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1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1A5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</w:style>
  <w:style w:type="table" w:styleId="111">
    <w:name w:val="Dark List Accent 2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641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972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</w:style>
  <w:style w:type="table" w:styleId="112">
    <w:name w:val="Dark List Accent 3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8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50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</w:style>
  <w:style w:type="table" w:styleId="113">
    <w:name w:val="Dark List Accent 4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3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4D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</w:style>
  <w:style w:type="table" w:styleId="114">
    <w:name w:val="Dark List Accent 5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B5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18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</w:style>
  <w:style w:type="table" w:styleId="115">
    <w:name w:val="Dark List Accent 6"/>
    <w:basedOn w:val="a3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16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7B9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</w:style>
  <w:style w:type="paragraph" w:styleId="aff0">
    <w:name w:val="Document Map"/>
    <w:basedOn w:val="a1"/>
    <w:link w:val="aff1"/>
    <w:uiPriority w:val="99"/>
    <w:semiHidden/>
    <w:unhideWhenUsed/>
    <w:rsid w:val="006E5B0F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aff1">
    <w:name w:val="見出しマップ (文字)"/>
    <w:basedOn w:val="a2"/>
    <w:link w:val="aff0"/>
    <w:uiPriority w:val="99"/>
    <w:semiHidden/>
    <w:rsid w:val="006E5B0F"/>
    <w:rPr>
      <w:rFonts w:ascii="Segoe UI" w:hAnsi="Segoe UI" w:cs="Segoe UI"/>
      <w:sz w:val="22"/>
      <w:szCs w:val="16"/>
    </w:rPr>
  </w:style>
  <w:style w:type="paragraph" w:styleId="aff2">
    <w:name w:val="E-mail Signature"/>
    <w:basedOn w:val="a1"/>
    <w:link w:val="aff3"/>
    <w:uiPriority w:val="99"/>
    <w:semiHidden/>
    <w:unhideWhenUsed/>
    <w:rsid w:val="006E5B0F"/>
    <w:pPr>
      <w:spacing w:after="0" w:line="240" w:lineRule="auto"/>
    </w:pPr>
  </w:style>
  <w:style w:type="character" w:customStyle="1" w:styleId="aff3">
    <w:name w:val="電子メール署名 (文字)"/>
    <w:basedOn w:val="a2"/>
    <w:link w:val="aff2"/>
    <w:uiPriority w:val="99"/>
    <w:semiHidden/>
    <w:rsid w:val="006E5B0F"/>
  </w:style>
  <w:style w:type="character" w:styleId="aff4">
    <w:name w:val="Emphasis"/>
    <w:basedOn w:val="a2"/>
    <w:uiPriority w:val="20"/>
    <w:semiHidden/>
    <w:unhideWhenUsed/>
    <w:qFormat/>
    <w:rsid w:val="006E5B0F"/>
    <w:rPr>
      <w:i/>
      <w:iCs/>
    </w:rPr>
  </w:style>
  <w:style w:type="character" w:styleId="aff5">
    <w:name w:val="endnote reference"/>
    <w:basedOn w:val="a2"/>
    <w:uiPriority w:val="99"/>
    <w:semiHidden/>
    <w:unhideWhenUsed/>
    <w:rsid w:val="006E5B0F"/>
    <w:rPr>
      <w:vertAlign w:val="superscript"/>
    </w:rPr>
  </w:style>
  <w:style w:type="paragraph" w:styleId="aff6">
    <w:name w:val="endnote text"/>
    <w:basedOn w:val="a1"/>
    <w:link w:val="aff7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aff7">
    <w:name w:val="文末脚注文字列 (文字)"/>
    <w:basedOn w:val="a2"/>
    <w:link w:val="aff6"/>
    <w:uiPriority w:val="99"/>
    <w:semiHidden/>
    <w:rsid w:val="006E5B0F"/>
    <w:rPr>
      <w:sz w:val="22"/>
      <w:szCs w:val="20"/>
    </w:rPr>
  </w:style>
  <w:style w:type="paragraph" w:styleId="aff8">
    <w:name w:val="envelope address"/>
    <w:basedOn w:val="a1"/>
    <w:uiPriority w:val="99"/>
    <w:semiHidden/>
    <w:unhideWhenUsed/>
    <w:rsid w:val="006E5B0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f9">
    <w:name w:val="envelope return"/>
    <w:basedOn w:val="a1"/>
    <w:uiPriority w:val="99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affa">
    <w:name w:val="FollowedHyperlink"/>
    <w:basedOn w:val="a2"/>
    <w:uiPriority w:val="99"/>
    <w:semiHidden/>
    <w:unhideWhenUsed/>
    <w:rsid w:val="006E5B0F"/>
    <w:rPr>
      <w:color w:val="7458AB" w:themeColor="followedHyperlink"/>
      <w:u w:val="single"/>
    </w:rPr>
  </w:style>
  <w:style w:type="paragraph" w:styleId="affb">
    <w:name w:val="footer"/>
    <w:basedOn w:val="a1"/>
    <w:link w:val="affc"/>
    <w:uiPriority w:val="99"/>
    <w:unhideWhenUsed/>
    <w:rsid w:val="00411532"/>
    <w:pPr>
      <w:spacing w:after="0" w:line="240" w:lineRule="auto"/>
    </w:pPr>
  </w:style>
  <w:style w:type="character" w:customStyle="1" w:styleId="affc">
    <w:name w:val="フッター (文字)"/>
    <w:basedOn w:val="a2"/>
    <w:link w:val="affb"/>
    <w:uiPriority w:val="99"/>
    <w:rsid w:val="00411532"/>
  </w:style>
  <w:style w:type="character" w:styleId="affd">
    <w:name w:val="footnote reference"/>
    <w:basedOn w:val="a2"/>
    <w:uiPriority w:val="99"/>
    <w:semiHidden/>
    <w:unhideWhenUsed/>
    <w:rsid w:val="006E5B0F"/>
    <w:rPr>
      <w:vertAlign w:val="superscript"/>
    </w:rPr>
  </w:style>
  <w:style w:type="paragraph" w:styleId="affe">
    <w:name w:val="footnote text"/>
    <w:basedOn w:val="a1"/>
    <w:link w:val="afff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afff">
    <w:name w:val="脚注文字列 (文字)"/>
    <w:basedOn w:val="a2"/>
    <w:link w:val="affe"/>
    <w:uiPriority w:val="99"/>
    <w:semiHidden/>
    <w:rsid w:val="006E5B0F"/>
    <w:rPr>
      <w:sz w:val="22"/>
      <w:szCs w:val="20"/>
    </w:rPr>
  </w:style>
  <w:style w:type="table" w:styleId="15">
    <w:name w:val="Grid Table 1 Light"/>
    <w:basedOn w:val="a3"/>
    <w:uiPriority w:val="46"/>
    <w:rsid w:val="00FA21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2ACC8" w:themeColor="accent1" w:themeTint="66"/>
        <w:left w:val="single" w:sz="4" w:space="0" w:color="F2ACC8" w:themeColor="accent1" w:themeTint="66"/>
        <w:bottom w:val="single" w:sz="4" w:space="0" w:color="F2ACC8" w:themeColor="accent1" w:themeTint="66"/>
        <w:right w:val="single" w:sz="4" w:space="0" w:color="F2ACC8" w:themeColor="accent1" w:themeTint="66"/>
        <w:insideH w:val="single" w:sz="4" w:space="0" w:color="F2ACC8" w:themeColor="accent1" w:themeTint="66"/>
        <w:insideV w:val="single" w:sz="4" w:space="0" w:color="F2AC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D5E9B1" w:themeColor="accent2" w:themeTint="66"/>
        <w:left w:val="single" w:sz="4" w:space="0" w:color="D5E9B1" w:themeColor="accent2" w:themeTint="66"/>
        <w:bottom w:val="single" w:sz="4" w:space="0" w:color="D5E9B1" w:themeColor="accent2" w:themeTint="66"/>
        <w:right w:val="single" w:sz="4" w:space="0" w:color="D5E9B1" w:themeColor="accent2" w:themeTint="66"/>
        <w:insideH w:val="single" w:sz="4" w:space="0" w:color="D5E9B1" w:themeColor="accent2" w:themeTint="66"/>
        <w:insideV w:val="single" w:sz="4" w:space="0" w:color="D5E9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8DEA5" w:themeColor="accent3" w:themeTint="66"/>
        <w:left w:val="single" w:sz="4" w:space="0" w:color="F8DEA5" w:themeColor="accent3" w:themeTint="66"/>
        <w:bottom w:val="single" w:sz="4" w:space="0" w:color="F8DEA5" w:themeColor="accent3" w:themeTint="66"/>
        <w:right w:val="single" w:sz="4" w:space="0" w:color="F8DEA5" w:themeColor="accent3" w:themeTint="66"/>
        <w:insideH w:val="single" w:sz="4" w:space="0" w:color="F8DEA5" w:themeColor="accent3" w:themeTint="66"/>
        <w:insideV w:val="single" w:sz="4" w:space="0" w:color="F8DEA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7C2A0" w:themeColor="accent4" w:themeTint="66"/>
        <w:left w:val="single" w:sz="4" w:space="0" w:color="F7C2A0" w:themeColor="accent4" w:themeTint="66"/>
        <w:bottom w:val="single" w:sz="4" w:space="0" w:color="F7C2A0" w:themeColor="accent4" w:themeTint="66"/>
        <w:right w:val="single" w:sz="4" w:space="0" w:color="F7C2A0" w:themeColor="accent4" w:themeTint="66"/>
        <w:insideH w:val="single" w:sz="4" w:space="0" w:color="F7C2A0" w:themeColor="accent4" w:themeTint="66"/>
        <w:insideV w:val="single" w:sz="4" w:space="0" w:color="F7C2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7BCDD" w:themeColor="accent5" w:themeTint="66"/>
        <w:left w:val="single" w:sz="4" w:space="0" w:color="C7BCDD" w:themeColor="accent5" w:themeTint="66"/>
        <w:bottom w:val="single" w:sz="4" w:space="0" w:color="C7BCDD" w:themeColor="accent5" w:themeTint="66"/>
        <w:right w:val="single" w:sz="4" w:space="0" w:color="C7BCDD" w:themeColor="accent5" w:themeTint="66"/>
        <w:insideH w:val="single" w:sz="4" w:space="0" w:color="C7BCDD" w:themeColor="accent5" w:themeTint="66"/>
        <w:insideV w:val="single" w:sz="4" w:space="0" w:color="C7BC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3DCEF" w:themeColor="accent6" w:themeTint="66"/>
        <w:left w:val="single" w:sz="4" w:space="0" w:color="A3DCEF" w:themeColor="accent6" w:themeTint="66"/>
        <w:bottom w:val="single" w:sz="4" w:space="0" w:color="A3DCEF" w:themeColor="accent6" w:themeTint="66"/>
        <w:right w:val="single" w:sz="4" w:space="0" w:color="A3DCEF" w:themeColor="accent6" w:themeTint="66"/>
        <w:insideH w:val="single" w:sz="4" w:space="0" w:color="A3DCEF" w:themeColor="accent6" w:themeTint="66"/>
        <w:insideV w:val="single" w:sz="4" w:space="0" w:color="A3DC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C83AD" w:themeColor="accent1" w:themeTint="99"/>
        <w:bottom w:val="single" w:sz="2" w:space="0" w:color="EC83AD" w:themeColor="accent1" w:themeTint="99"/>
        <w:insideH w:val="single" w:sz="2" w:space="0" w:color="EC83AD" w:themeColor="accent1" w:themeTint="99"/>
        <w:insideV w:val="single" w:sz="2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83A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2-2">
    <w:name w:val="Grid Table 2 Accent 2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C0DE8A" w:themeColor="accent2" w:themeTint="99"/>
        <w:bottom w:val="single" w:sz="2" w:space="0" w:color="C0DE8A" w:themeColor="accent2" w:themeTint="99"/>
        <w:insideH w:val="single" w:sz="2" w:space="0" w:color="C0DE8A" w:themeColor="accent2" w:themeTint="99"/>
        <w:insideV w:val="single" w:sz="2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2-3">
    <w:name w:val="Grid Table 2 Accent 3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4CE78" w:themeColor="accent3" w:themeTint="99"/>
        <w:bottom w:val="single" w:sz="2" w:space="0" w:color="F4CE78" w:themeColor="accent3" w:themeTint="99"/>
        <w:insideH w:val="single" w:sz="2" w:space="0" w:color="F4CE78" w:themeColor="accent3" w:themeTint="99"/>
        <w:insideV w:val="single" w:sz="2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CE7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2-4">
    <w:name w:val="Grid Table 2 Accent 4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3A471" w:themeColor="accent4" w:themeTint="99"/>
        <w:bottom w:val="single" w:sz="2" w:space="0" w:color="F3A471" w:themeColor="accent4" w:themeTint="99"/>
        <w:insideH w:val="single" w:sz="2" w:space="0" w:color="F3A471" w:themeColor="accent4" w:themeTint="99"/>
        <w:insideV w:val="single" w:sz="2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47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2-5">
    <w:name w:val="Grid Table 2 Accent 5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AB9ACC" w:themeColor="accent5" w:themeTint="99"/>
        <w:bottom w:val="single" w:sz="2" w:space="0" w:color="AB9ACC" w:themeColor="accent5" w:themeTint="99"/>
        <w:insideH w:val="single" w:sz="2" w:space="0" w:color="AB9ACC" w:themeColor="accent5" w:themeTint="99"/>
        <w:insideV w:val="single" w:sz="2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9AC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2-6">
    <w:name w:val="Grid Table 2 Accent 6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75CBE6" w:themeColor="accent6" w:themeTint="99"/>
        <w:bottom w:val="single" w:sz="2" w:space="0" w:color="75CBE6" w:themeColor="accent6" w:themeTint="99"/>
        <w:insideH w:val="single" w:sz="2" w:space="0" w:color="75CBE6" w:themeColor="accent6" w:themeTint="99"/>
        <w:insideV w:val="single" w:sz="2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CB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37">
    <w:name w:val="Grid Table 3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table" w:styleId="43">
    <w:name w:val="Grid Table 4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4-2">
    <w:name w:val="Grid Table 4 Accent 2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4-3">
    <w:name w:val="Grid Table 4 Accent 3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4-4">
    <w:name w:val="Grid Table 4 Accent 4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4-5">
    <w:name w:val="Grid Table 4 Accent 5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4-6">
    <w:name w:val="Grid Table 4 Accent 6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53">
    <w:name w:val="Grid Table 5 Dark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F2ACC8" w:themeFill="accent1" w:themeFillTint="66"/>
      </w:tcPr>
    </w:tblStylePr>
  </w:style>
  <w:style w:type="table" w:styleId="5-2">
    <w:name w:val="Grid Table 5 Dark Accent 2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D5E9B1" w:themeFill="accent2" w:themeFillTint="66"/>
      </w:tcPr>
    </w:tblStylePr>
  </w:style>
  <w:style w:type="table" w:styleId="5-3">
    <w:name w:val="Grid Table 5 Dark Accent 3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8DEA5" w:themeFill="accent3" w:themeFillTint="66"/>
      </w:tcPr>
    </w:tblStylePr>
  </w:style>
  <w:style w:type="table" w:styleId="5-4">
    <w:name w:val="Grid Table 5 Dark Accent 4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7C2A0" w:themeFill="accent4" w:themeFillTint="66"/>
      </w:tcPr>
    </w:tblStylePr>
  </w:style>
  <w:style w:type="table" w:styleId="5-5">
    <w:name w:val="Grid Table 5 Dark Accent 5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C7BCDD" w:themeFill="accent5" w:themeFillTint="66"/>
      </w:tcPr>
    </w:tblStylePr>
  </w:style>
  <w:style w:type="table" w:styleId="5-6">
    <w:name w:val="Grid Table 5 Dark Accent 6"/>
    <w:basedOn w:val="a3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A3DCEF" w:themeFill="accent6" w:themeFillTint="66"/>
      </w:tcPr>
    </w:tblStylePr>
  </w:style>
  <w:style w:type="table" w:styleId="61">
    <w:name w:val="Grid Table 6 Colorful"/>
    <w:basedOn w:val="a3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6-2">
    <w:name w:val="Grid Table 6 Colorful Accent 2"/>
    <w:basedOn w:val="a3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6-3">
    <w:name w:val="Grid Table 6 Colorful Accent 3"/>
    <w:basedOn w:val="a3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6-4">
    <w:name w:val="Grid Table 6 Colorful Accent 4"/>
    <w:basedOn w:val="a3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6-5">
    <w:name w:val="Grid Table 6 Colorful Accent 5"/>
    <w:basedOn w:val="a3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6-6">
    <w:name w:val="Grid Table 6 Colorful Accent 6"/>
    <w:basedOn w:val="a3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71">
    <w:name w:val="Grid Table 7 Colorful"/>
    <w:basedOn w:val="a3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paragraph" w:styleId="afff0">
    <w:name w:val="header"/>
    <w:basedOn w:val="a1"/>
    <w:link w:val="afff1"/>
    <w:uiPriority w:val="99"/>
    <w:unhideWhenUsed/>
    <w:rsid w:val="00411532"/>
    <w:pPr>
      <w:spacing w:after="0" w:line="240" w:lineRule="auto"/>
    </w:pPr>
  </w:style>
  <w:style w:type="character" w:customStyle="1" w:styleId="afff1">
    <w:name w:val="ヘッダー (文字)"/>
    <w:basedOn w:val="a2"/>
    <w:link w:val="afff0"/>
    <w:uiPriority w:val="99"/>
    <w:rsid w:val="00411532"/>
  </w:style>
  <w:style w:type="character" w:customStyle="1" w:styleId="52">
    <w:name w:val="見出し 5 (文字)"/>
    <w:basedOn w:val="a2"/>
    <w:link w:val="51"/>
    <w:uiPriority w:val="3"/>
    <w:semiHidden/>
    <w:rsid w:val="008D17FF"/>
    <w:rPr>
      <w:rFonts w:asciiTheme="majorHAnsi" w:eastAsiaTheme="majorEastAsia" w:hAnsiTheme="majorHAnsi" w:cstheme="majorBidi"/>
      <w:color w:val="B11A57" w:themeColor="accent1" w:themeShade="BF"/>
    </w:rPr>
  </w:style>
  <w:style w:type="character" w:customStyle="1" w:styleId="60">
    <w:name w:val="見出し 6 (文字)"/>
    <w:basedOn w:val="a2"/>
    <w:link w:val="6"/>
    <w:uiPriority w:val="3"/>
    <w:semiHidden/>
    <w:rsid w:val="008D17FF"/>
    <w:rPr>
      <w:rFonts w:asciiTheme="majorHAnsi" w:eastAsiaTheme="majorEastAsia" w:hAnsiTheme="majorHAnsi" w:cstheme="majorBidi"/>
      <w:color w:val="751139" w:themeColor="accent1" w:themeShade="7F"/>
    </w:rPr>
  </w:style>
  <w:style w:type="character" w:customStyle="1" w:styleId="70">
    <w:name w:val="見出し 7 (文字)"/>
    <w:basedOn w:val="a2"/>
    <w:link w:val="7"/>
    <w:uiPriority w:val="3"/>
    <w:semiHidden/>
    <w:rsid w:val="008D17FF"/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character" w:customStyle="1" w:styleId="80">
    <w:name w:val="見出し 8 (文字)"/>
    <w:basedOn w:val="a2"/>
    <w:link w:val="8"/>
    <w:uiPriority w:val="3"/>
    <w:semiHidden/>
    <w:rsid w:val="008D17FF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90">
    <w:name w:val="見出し 9 (文字)"/>
    <w:basedOn w:val="a2"/>
    <w:link w:val="9"/>
    <w:uiPriority w:val="3"/>
    <w:semiHidden/>
    <w:rsid w:val="008D17FF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">
    <w:name w:val="HTML Acronym"/>
    <w:basedOn w:val="a2"/>
    <w:uiPriority w:val="99"/>
    <w:semiHidden/>
    <w:unhideWhenUsed/>
    <w:rsid w:val="006E5B0F"/>
  </w:style>
  <w:style w:type="paragraph" w:styleId="HTML0">
    <w:name w:val="HTML Address"/>
    <w:basedOn w:val="a1"/>
    <w:link w:val="HTML1"/>
    <w:uiPriority w:val="99"/>
    <w:semiHidden/>
    <w:unhideWhenUsed/>
    <w:rsid w:val="006E5B0F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2"/>
    <w:link w:val="HTML0"/>
    <w:uiPriority w:val="99"/>
    <w:semiHidden/>
    <w:rsid w:val="006E5B0F"/>
    <w:rPr>
      <w:i/>
      <w:iCs/>
    </w:rPr>
  </w:style>
  <w:style w:type="character" w:styleId="HTML2">
    <w:name w:val="HTML Cite"/>
    <w:basedOn w:val="a2"/>
    <w:uiPriority w:val="99"/>
    <w:semiHidden/>
    <w:unhideWhenUsed/>
    <w:rsid w:val="006E5B0F"/>
    <w:rPr>
      <w:i/>
      <w:iCs/>
    </w:rPr>
  </w:style>
  <w:style w:type="character" w:styleId="HTML3">
    <w:name w:val="HTML Code"/>
    <w:basedOn w:val="a2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6E5B0F"/>
    <w:rPr>
      <w:i/>
      <w:iCs/>
    </w:rPr>
  </w:style>
  <w:style w:type="character" w:styleId="HTML5">
    <w:name w:val="HTML Keyboard"/>
    <w:basedOn w:val="a2"/>
    <w:uiPriority w:val="99"/>
    <w:semiHidden/>
    <w:unhideWhenUsed/>
    <w:rsid w:val="006E5B0F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7">
    <w:name w:val="HTML 書式付き (文字)"/>
    <w:basedOn w:val="a2"/>
    <w:link w:val="HTML6"/>
    <w:uiPriority w:val="99"/>
    <w:semiHidden/>
    <w:rsid w:val="006E5B0F"/>
    <w:rPr>
      <w:rFonts w:ascii="Consolas" w:hAnsi="Consolas"/>
      <w:sz w:val="22"/>
      <w:szCs w:val="20"/>
    </w:rPr>
  </w:style>
  <w:style w:type="character" w:styleId="HTML8">
    <w:name w:val="HTML Sample"/>
    <w:basedOn w:val="a2"/>
    <w:uiPriority w:val="99"/>
    <w:semiHidden/>
    <w:unhideWhenUsed/>
    <w:rsid w:val="006E5B0F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6E5B0F"/>
    <w:rPr>
      <w:i/>
      <w:iCs/>
    </w:rPr>
  </w:style>
  <w:style w:type="character" w:styleId="afff2">
    <w:name w:val="Hyperlink"/>
    <w:basedOn w:val="a2"/>
    <w:uiPriority w:val="99"/>
    <w:unhideWhenUsed/>
    <w:rsid w:val="00A97C88"/>
    <w:rPr>
      <w:color w:val="125266" w:themeColor="accent6" w:themeShade="80"/>
      <w:u w:val="single"/>
    </w:rPr>
  </w:style>
  <w:style w:type="paragraph" w:styleId="16">
    <w:name w:val="index 1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240" w:hanging="240"/>
    </w:pPr>
  </w:style>
  <w:style w:type="paragraph" w:styleId="2a">
    <w:name w:val="index 2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480" w:hanging="240"/>
    </w:pPr>
  </w:style>
  <w:style w:type="paragraph" w:styleId="38">
    <w:name w:val="index 3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720" w:hanging="240"/>
    </w:pPr>
  </w:style>
  <w:style w:type="paragraph" w:styleId="44">
    <w:name w:val="index 4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960" w:hanging="240"/>
    </w:pPr>
  </w:style>
  <w:style w:type="paragraph" w:styleId="54">
    <w:name w:val="index 5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1680" w:hanging="240"/>
    </w:pPr>
  </w:style>
  <w:style w:type="paragraph" w:styleId="81">
    <w:name w:val="index 8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1920" w:hanging="240"/>
    </w:pPr>
  </w:style>
  <w:style w:type="paragraph" w:styleId="91">
    <w:name w:val="index 9"/>
    <w:basedOn w:val="a1"/>
    <w:next w:val="a1"/>
    <w:autoRedefine/>
    <w:uiPriority w:val="99"/>
    <w:semiHidden/>
    <w:unhideWhenUsed/>
    <w:rsid w:val="006E5B0F"/>
    <w:pPr>
      <w:spacing w:after="0" w:line="240" w:lineRule="auto"/>
      <w:ind w:left="2160" w:hanging="240"/>
    </w:pPr>
  </w:style>
  <w:style w:type="paragraph" w:styleId="afff3">
    <w:name w:val="index heading"/>
    <w:basedOn w:val="a1"/>
    <w:next w:val="16"/>
    <w:uiPriority w:val="99"/>
    <w:semiHidden/>
    <w:unhideWhenUsed/>
    <w:rsid w:val="006E5B0F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2"/>
    <w:uiPriority w:val="21"/>
    <w:semiHidden/>
    <w:unhideWhenUsed/>
    <w:qFormat/>
    <w:rsid w:val="00171CDD"/>
    <w:rPr>
      <w:i/>
      <w:iCs/>
      <w:color w:val="B11A57" w:themeColor="accent1" w:themeShade="BF"/>
    </w:rPr>
  </w:style>
  <w:style w:type="paragraph" w:styleId="2c">
    <w:name w:val="Intense Quote"/>
    <w:basedOn w:val="a1"/>
    <w:next w:val="a1"/>
    <w:link w:val="2d"/>
    <w:uiPriority w:val="30"/>
    <w:semiHidden/>
    <w:unhideWhenUsed/>
    <w:qFormat/>
    <w:rsid w:val="00171CDD"/>
    <w:pPr>
      <w:pBdr>
        <w:top w:val="single" w:sz="4" w:space="10" w:color="E03177" w:themeColor="accent1"/>
        <w:bottom w:val="single" w:sz="4" w:space="10" w:color="E03177" w:themeColor="accent1"/>
      </w:pBdr>
      <w:spacing w:before="360" w:after="360"/>
      <w:ind w:left="864" w:right="864"/>
      <w:jc w:val="center"/>
    </w:pPr>
    <w:rPr>
      <w:i/>
      <w:iCs/>
      <w:color w:val="B11A57" w:themeColor="accent1" w:themeShade="BF"/>
    </w:rPr>
  </w:style>
  <w:style w:type="character" w:customStyle="1" w:styleId="2d">
    <w:name w:val="引用文 2 (文字)"/>
    <w:basedOn w:val="a2"/>
    <w:link w:val="2c"/>
    <w:uiPriority w:val="30"/>
    <w:semiHidden/>
    <w:rsid w:val="00171CDD"/>
    <w:rPr>
      <w:i/>
      <w:iCs/>
      <w:color w:val="B11A57" w:themeColor="accent1" w:themeShade="BF"/>
    </w:rPr>
  </w:style>
  <w:style w:type="character" w:styleId="2e">
    <w:name w:val="Intense Reference"/>
    <w:basedOn w:val="a2"/>
    <w:uiPriority w:val="32"/>
    <w:semiHidden/>
    <w:unhideWhenUsed/>
    <w:qFormat/>
    <w:rsid w:val="00A97C88"/>
    <w:rPr>
      <w:b/>
      <w:bCs/>
      <w:caps w:val="0"/>
      <w:smallCaps/>
      <w:color w:val="77123A" w:themeColor="accent1" w:themeShade="80"/>
      <w:spacing w:val="5"/>
    </w:rPr>
  </w:style>
  <w:style w:type="table" w:styleId="39">
    <w:name w:val="Light Grid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1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  <w:shd w:val="clear" w:color="auto" w:fill="F7CCDD" w:themeFill="accent1" w:themeFillTint="3F"/>
      </w:tcPr>
    </w:tblStylePr>
    <w:tblStylePr w:type="band2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</w:tcPr>
    </w:tblStylePr>
  </w:style>
  <w:style w:type="table" w:styleId="3b">
    <w:name w:val="Light Grid Accent 2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1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  <w:shd w:val="clear" w:color="auto" w:fill="E5F1CE" w:themeFill="accent2" w:themeFillTint="3F"/>
      </w:tcPr>
    </w:tblStylePr>
    <w:tblStylePr w:type="band2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</w:tcPr>
    </w:tblStylePr>
  </w:style>
  <w:style w:type="table" w:styleId="3c">
    <w:name w:val="Light Grid Accent 3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1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  <w:shd w:val="clear" w:color="auto" w:fill="FAEAC7" w:themeFill="accent3" w:themeFillTint="3F"/>
      </w:tcPr>
    </w:tblStylePr>
    <w:tblStylePr w:type="band2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</w:tcPr>
    </w:tblStylePr>
  </w:style>
  <w:style w:type="table" w:styleId="3d">
    <w:name w:val="Light Grid Accent 4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1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  <w:shd w:val="clear" w:color="auto" w:fill="FAD9C4" w:themeFill="accent4" w:themeFillTint="3F"/>
      </w:tcPr>
    </w:tblStylePr>
    <w:tblStylePr w:type="band2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</w:tcPr>
    </w:tblStylePr>
  </w:style>
  <w:style w:type="table" w:styleId="3e">
    <w:name w:val="Light Grid Accent 5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1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  <w:shd w:val="clear" w:color="auto" w:fill="DCD5EA" w:themeFill="accent5" w:themeFillTint="3F"/>
      </w:tcPr>
    </w:tblStylePr>
    <w:tblStylePr w:type="band2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</w:tcPr>
    </w:tblStylePr>
  </w:style>
  <w:style w:type="table" w:styleId="3f">
    <w:name w:val="Light Grid Accent 6"/>
    <w:basedOn w:val="a3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1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  <w:shd w:val="clear" w:color="auto" w:fill="C6E9F5" w:themeFill="accent6" w:themeFillTint="3F"/>
      </w:tcPr>
    </w:tblStylePr>
    <w:tblStylePr w:type="band2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</w:tcPr>
    </w:tblStylePr>
  </w:style>
  <w:style w:type="table" w:styleId="2f">
    <w:name w:val="Light List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</w:style>
  <w:style w:type="table" w:styleId="2f1">
    <w:name w:val="Light List Accent 2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</w:style>
  <w:style w:type="table" w:styleId="2f2">
    <w:name w:val="Light List Accent 3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</w:style>
  <w:style w:type="table" w:styleId="2f3">
    <w:name w:val="Light List Accent 4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</w:style>
  <w:style w:type="table" w:styleId="2f4">
    <w:name w:val="Light List Accent 5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</w:style>
  <w:style w:type="table" w:styleId="2f5">
    <w:name w:val="Light List Accent 6"/>
    <w:basedOn w:val="a3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</w:style>
  <w:style w:type="table" w:styleId="17">
    <w:name w:val="Light Shading"/>
    <w:basedOn w:val="a3"/>
    <w:uiPriority w:val="60"/>
    <w:semiHidden/>
    <w:unhideWhenUsed/>
    <w:rsid w:val="006E5B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3"/>
    <w:uiPriority w:val="60"/>
    <w:semiHidden/>
    <w:unhideWhenUsed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</w:style>
  <w:style w:type="table" w:styleId="19">
    <w:name w:val="Light Shading Accent 2"/>
    <w:basedOn w:val="a3"/>
    <w:uiPriority w:val="60"/>
    <w:semiHidden/>
    <w:unhideWhenUsed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</w:style>
  <w:style w:type="table" w:styleId="1a">
    <w:name w:val="Light Shading Accent 3"/>
    <w:basedOn w:val="a3"/>
    <w:uiPriority w:val="60"/>
    <w:semiHidden/>
    <w:unhideWhenUsed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</w:style>
  <w:style w:type="table" w:styleId="1b">
    <w:name w:val="Light Shading Accent 4"/>
    <w:basedOn w:val="a3"/>
    <w:uiPriority w:val="60"/>
    <w:semiHidden/>
    <w:unhideWhenUsed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</w:style>
  <w:style w:type="table" w:styleId="1c">
    <w:name w:val="Light Shading Accent 5"/>
    <w:basedOn w:val="a3"/>
    <w:uiPriority w:val="60"/>
    <w:semiHidden/>
    <w:unhideWhenUsed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</w:style>
  <w:style w:type="table" w:styleId="1d">
    <w:name w:val="Light Shading Accent 6"/>
    <w:basedOn w:val="a3"/>
    <w:uiPriority w:val="60"/>
    <w:semiHidden/>
    <w:unhideWhenUsed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</w:style>
  <w:style w:type="character" w:styleId="afff4">
    <w:name w:val="line number"/>
    <w:basedOn w:val="a2"/>
    <w:uiPriority w:val="99"/>
    <w:semiHidden/>
    <w:unhideWhenUsed/>
    <w:rsid w:val="006E5B0F"/>
  </w:style>
  <w:style w:type="paragraph" w:styleId="afff5">
    <w:name w:val="List"/>
    <w:basedOn w:val="a1"/>
    <w:uiPriority w:val="99"/>
    <w:semiHidden/>
    <w:unhideWhenUsed/>
    <w:rsid w:val="006E5B0F"/>
    <w:pPr>
      <w:ind w:left="360" w:hanging="360"/>
      <w:contextualSpacing/>
    </w:pPr>
  </w:style>
  <w:style w:type="paragraph" w:styleId="2f6">
    <w:name w:val="List 2"/>
    <w:basedOn w:val="a1"/>
    <w:uiPriority w:val="99"/>
    <w:semiHidden/>
    <w:unhideWhenUsed/>
    <w:rsid w:val="006E5B0F"/>
    <w:pPr>
      <w:ind w:left="720" w:hanging="360"/>
      <w:contextualSpacing/>
    </w:pPr>
  </w:style>
  <w:style w:type="paragraph" w:styleId="3f0">
    <w:name w:val="List 3"/>
    <w:basedOn w:val="a1"/>
    <w:uiPriority w:val="99"/>
    <w:semiHidden/>
    <w:unhideWhenUsed/>
    <w:rsid w:val="006E5B0F"/>
    <w:pPr>
      <w:ind w:left="1080" w:hanging="360"/>
      <w:contextualSpacing/>
    </w:pPr>
  </w:style>
  <w:style w:type="paragraph" w:styleId="45">
    <w:name w:val="List 4"/>
    <w:basedOn w:val="a1"/>
    <w:uiPriority w:val="99"/>
    <w:semiHidden/>
    <w:unhideWhenUsed/>
    <w:rsid w:val="006E5B0F"/>
    <w:pPr>
      <w:ind w:left="1440" w:hanging="360"/>
      <w:contextualSpacing/>
    </w:pPr>
  </w:style>
  <w:style w:type="paragraph" w:styleId="55">
    <w:name w:val="List 5"/>
    <w:basedOn w:val="a1"/>
    <w:uiPriority w:val="99"/>
    <w:semiHidden/>
    <w:unhideWhenUsed/>
    <w:rsid w:val="006E5B0F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6E5B0F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E5B0F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E5B0F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E5B0F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E5B0F"/>
    <w:pPr>
      <w:numPr>
        <w:numId w:val="5"/>
      </w:numPr>
      <w:contextualSpacing/>
    </w:pPr>
  </w:style>
  <w:style w:type="paragraph" w:styleId="afff6">
    <w:name w:val="List Continue"/>
    <w:basedOn w:val="a1"/>
    <w:uiPriority w:val="99"/>
    <w:semiHidden/>
    <w:unhideWhenUsed/>
    <w:rsid w:val="006E5B0F"/>
    <w:pPr>
      <w:spacing w:after="120"/>
      <w:ind w:left="360"/>
      <w:contextualSpacing/>
    </w:pPr>
  </w:style>
  <w:style w:type="paragraph" w:styleId="2f7">
    <w:name w:val="List Continue 2"/>
    <w:basedOn w:val="a1"/>
    <w:uiPriority w:val="99"/>
    <w:semiHidden/>
    <w:unhideWhenUsed/>
    <w:rsid w:val="006E5B0F"/>
    <w:pPr>
      <w:spacing w:after="120"/>
      <w:ind w:left="720"/>
      <w:contextualSpacing/>
    </w:pPr>
  </w:style>
  <w:style w:type="paragraph" w:styleId="3f1">
    <w:name w:val="List Continue 3"/>
    <w:basedOn w:val="a1"/>
    <w:uiPriority w:val="99"/>
    <w:semiHidden/>
    <w:unhideWhenUsed/>
    <w:rsid w:val="006E5B0F"/>
    <w:pPr>
      <w:spacing w:after="120"/>
      <w:ind w:left="1080"/>
      <w:contextualSpacing/>
    </w:pPr>
  </w:style>
  <w:style w:type="paragraph" w:styleId="46">
    <w:name w:val="List Continue 4"/>
    <w:basedOn w:val="a1"/>
    <w:uiPriority w:val="99"/>
    <w:semiHidden/>
    <w:unhideWhenUsed/>
    <w:rsid w:val="006E5B0F"/>
    <w:pPr>
      <w:spacing w:after="120"/>
      <w:ind w:left="1440"/>
      <w:contextualSpacing/>
    </w:pPr>
  </w:style>
  <w:style w:type="paragraph" w:styleId="56">
    <w:name w:val="List Continue 5"/>
    <w:basedOn w:val="a1"/>
    <w:uiPriority w:val="99"/>
    <w:semiHidden/>
    <w:unhideWhenUsed/>
    <w:rsid w:val="006E5B0F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6E5B0F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E5B0F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E5B0F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E5B0F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E5B0F"/>
    <w:pPr>
      <w:numPr>
        <w:numId w:val="10"/>
      </w:numPr>
      <w:contextualSpacing/>
    </w:pPr>
  </w:style>
  <w:style w:type="paragraph" w:styleId="afff7">
    <w:name w:val="List Paragraph"/>
    <w:basedOn w:val="a1"/>
    <w:uiPriority w:val="34"/>
    <w:unhideWhenUsed/>
    <w:qFormat/>
    <w:rsid w:val="006E5B0F"/>
    <w:pPr>
      <w:ind w:left="720"/>
      <w:contextualSpacing/>
    </w:pPr>
  </w:style>
  <w:style w:type="table" w:styleId="1e">
    <w:name w:val="List Table 1 Light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1-20">
    <w:name w:val="List Table 1 Light Accent 2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1-30">
    <w:name w:val="List Table 1 Light Accent 3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1-40">
    <w:name w:val="List Table 1 Light Accent 4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1-50">
    <w:name w:val="List Table 1 Light Accent 5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1-60">
    <w:name w:val="List Table 1 Light Accent 6"/>
    <w:basedOn w:val="a3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2f8">
    <w:name w:val="List Table 2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bottom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2-20">
    <w:name w:val="List Table 2 Accent 2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bottom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2-30">
    <w:name w:val="List Table 2 Accent 3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bottom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2-40">
    <w:name w:val="List Table 2 Accent 4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bottom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2-50">
    <w:name w:val="List Table 2 Accent 5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bottom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2-60">
    <w:name w:val="List Table 2 Accent 6"/>
    <w:basedOn w:val="a3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bottom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3f2">
    <w:name w:val="List Table 3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03177" w:themeColor="accent1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177" w:themeColor="accent1"/>
          <w:right w:val="single" w:sz="4" w:space="0" w:color="E03177" w:themeColor="accent1"/>
        </w:tcBorders>
      </w:tcPr>
    </w:tblStylePr>
    <w:tblStylePr w:type="band1Horz">
      <w:tblPr/>
      <w:tcPr>
        <w:tcBorders>
          <w:top w:val="single" w:sz="4" w:space="0" w:color="E03177" w:themeColor="accent1"/>
          <w:bottom w:val="single" w:sz="4" w:space="0" w:color="E0317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177" w:themeColor="accent1"/>
          <w:left w:val="nil"/>
        </w:tcBorders>
      </w:tcPr>
    </w:tblStylePr>
    <w:tblStylePr w:type="swCell">
      <w:tblPr/>
      <w:tcPr>
        <w:tcBorders>
          <w:top w:val="double" w:sz="4" w:space="0" w:color="E03177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3C" w:themeColor="accent2"/>
          <w:right w:val="single" w:sz="4" w:space="0" w:color="97C83C" w:themeColor="accent2"/>
        </w:tcBorders>
      </w:tcPr>
    </w:tblStylePr>
    <w:tblStylePr w:type="band1Horz">
      <w:tblPr/>
      <w:tcPr>
        <w:tcBorders>
          <w:top w:val="single" w:sz="4" w:space="0" w:color="97C83C" w:themeColor="accent2"/>
          <w:bottom w:val="single" w:sz="4" w:space="0" w:color="97C83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3C" w:themeColor="accent2"/>
          <w:left w:val="nil"/>
        </w:tcBorders>
      </w:tcPr>
    </w:tblStylePr>
    <w:tblStylePr w:type="swCell">
      <w:tblPr/>
      <w:tcPr>
        <w:tcBorders>
          <w:top w:val="double" w:sz="4" w:space="0" w:color="97C83C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AE1F" w:themeColor="accent3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E1F" w:themeColor="accent3"/>
          <w:right w:val="single" w:sz="4" w:space="0" w:color="EEAE1F" w:themeColor="accent3"/>
        </w:tcBorders>
      </w:tcPr>
    </w:tblStylePr>
    <w:tblStylePr w:type="band1Horz">
      <w:tblPr/>
      <w:tcPr>
        <w:tcBorders>
          <w:top w:val="single" w:sz="4" w:space="0" w:color="EEAE1F" w:themeColor="accent3"/>
          <w:bottom w:val="single" w:sz="4" w:space="0" w:color="EEAE1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E1F" w:themeColor="accent3"/>
          <w:left w:val="nil"/>
        </w:tcBorders>
      </w:tcPr>
    </w:tblStylePr>
    <w:tblStylePr w:type="swCell">
      <w:tblPr/>
      <w:tcPr>
        <w:tcBorders>
          <w:top w:val="double" w:sz="4" w:space="0" w:color="EEAE1F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6814" w:themeColor="accent4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6814" w:themeColor="accent4"/>
          <w:right w:val="single" w:sz="4" w:space="0" w:color="EC6814" w:themeColor="accent4"/>
        </w:tcBorders>
      </w:tcPr>
    </w:tblStylePr>
    <w:tblStylePr w:type="band1Horz">
      <w:tblPr/>
      <w:tcPr>
        <w:tcBorders>
          <w:top w:val="single" w:sz="4" w:space="0" w:color="EC6814" w:themeColor="accent4"/>
          <w:bottom w:val="single" w:sz="4" w:space="0" w:color="EC681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6814" w:themeColor="accent4"/>
          <w:left w:val="nil"/>
        </w:tcBorders>
      </w:tcPr>
    </w:tblStylePr>
    <w:tblStylePr w:type="swCell">
      <w:tblPr/>
      <w:tcPr>
        <w:tcBorders>
          <w:top w:val="double" w:sz="4" w:space="0" w:color="EC6814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458AB" w:themeColor="accent5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58AB" w:themeColor="accent5"/>
          <w:right w:val="single" w:sz="4" w:space="0" w:color="7458AB" w:themeColor="accent5"/>
        </w:tcBorders>
      </w:tcPr>
    </w:tblStylePr>
    <w:tblStylePr w:type="band1Horz">
      <w:tblPr/>
      <w:tcPr>
        <w:tcBorders>
          <w:top w:val="single" w:sz="4" w:space="0" w:color="7458AB" w:themeColor="accent5"/>
          <w:bottom w:val="single" w:sz="4" w:space="0" w:color="7458A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58AB" w:themeColor="accent5"/>
          <w:left w:val="nil"/>
        </w:tcBorders>
      </w:tcPr>
    </w:tblStylePr>
    <w:tblStylePr w:type="swCell">
      <w:tblPr/>
      <w:tcPr>
        <w:tcBorders>
          <w:top w:val="double" w:sz="4" w:space="0" w:color="7458AB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24A5CD" w:themeColor="accent6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A5CD" w:themeColor="accent6"/>
          <w:right w:val="single" w:sz="4" w:space="0" w:color="24A5CD" w:themeColor="accent6"/>
        </w:tcBorders>
      </w:tcPr>
    </w:tblStylePr>
    <w:tblStylePr w:type="band1Horz">
      <w:tblPr/>
      <w:tcPr>
        <w:tcBorders>
          <w:top w:val="single" w:sz="4" w:space="0" w:color="24A5CD" w:themeColor="accent6"/>
          <w:bottom w:val="single" w:sz="4" w:space="0" w:color="24A5C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A5CD" w:themeColor="accent6"/>
          <w:left w:val="nil"/>
        </w:tcBorders>
      </w:tcPr>
    </w:tblStylePr>
    <w:tblStylePr w:type="swCell">
      <w:tblPr/>
      <w:tcPr>
        <w:tcBorders>
          <w:top w:val="double" w:sz="4" w:space="0" w:color="24A5CD" w:themeColor="accent6"/>
          <w:right w:val="nil"/>
        </w:tcBorders>
      </w:tcPr>
    </w:tblStylePr>
  </w:style>
  <w:style w:type="table" w:styleId="47">
    <w:name w:val="List Table 4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4-20">
    <w:name w:val="List Table 4 Accent 2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4-30">
    <w:name w:val="List Table 4 Accent 3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4-40">
    <w:name w:val="List Table 4 Accent 4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4-50">
    <w:name w:val="List Table 4 Accent 5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4-60">
    <w:name w:val="List Table 4 Accent 6"/>
    <w:basedOn w:val="a3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57">
    <w:name w:val="List Table 5 Dark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177" w:themeColor="accent1"/>
        <w:left w:val="single" w:sz="24" w:space="0" w:color="E03177" w:themeColor="accent1"/>
        <w:bottom w:val="single" w:sz="24" w:space="0" w:color="E03177" w:themeColor="accent1"/>
        <w:right w:val="single" w:sz="24" w:space="0" w:color="E03177" w:themeColor="accent1"/>
      </w:tblBorders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C83C" w:themeColor="accent2"/>
        <w:left w:val="single" w:sz="24" w:space="0" w:color="97C83C" w:themeColor="accent2"/>
        <w:bottom w:val="single" w:sz="24" w:space="0" w:color="97C83C" w:themeColor="accent2"/>
        <w:right w:val="single" w:sz="24" w:space="0" w:color="97C83C" w:themeColor="accent2"/>
      </w:tblBorders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AE1F" w:themeColor="accent3"/>
        <w:left w:val="single" w:sz="24" w:space="0" w:color="EEAE1F" w:themeColor="accent3"/>
        <w:bottom w:val="single" w:sz="24" w:space="0" w:color="EEAE1F" w:themeColor="accent3"/>
        <w:right w:val="single" w:sz="24" w:space="0" w:color="EEAE1F" w:themeColor="accent3"/>
      </w:tblBorders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C6814" w:themeColor="accent4"/>
        <w:left w:val="single" w:sz="24" w:space="0" w:color="EC6814" w:themeColor="accent4"/>
        <w:bottom w:val="single" w:sz="24" w:space="0" w:color="EC6814" w:themeColor="accent4"/>
        <w:right w:val="single" w:sz="24" w:space="0" w:color="EC6814" w:themeColor="accent4"/>
      </w:tblBorders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58AB" w:themeColor="accent5"/>
        <w:left w:val="single" w:sz="24" w:space="0" w:color="7458AB" w:themeColor="accent5"/>
        <w:bottom w:val="single" w:sz="24" w:space="0" w:color="7458AB" w:themeColor="accent5"/>
        <w:right w:val="single" w:sz="24" w:space="0" w:color="7458AB" w:themeColor="accent5"/>
      </w:tblBorders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4A5CD" w:themeColor="accent6"/>
        <w:left w:val="single" w:sz="24" w:space="0" w:color="24A5CD" w:themeColor="accent6"/>
        <w:bottom w:val="single" w:sz="24" w:space="0" w:color="24A5CD" w:themeColor="accent6"/>
        <w:right w:val="single" w:sz="24" w:space="0" w:color="24A5CD" w:themeColor="accent6"/>
      </w:tblBorders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3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03177" w:themeColor="accent1"/>
        <w:bottom w:val="single" w:sz="4" w:space="0" w:color="E0317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0317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6-20">
    <w:name w:val="List Table 6 Colorful Accent 2"/>
    <w:basedOn w:val="a3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97C83C" w:themeColor="accent2"/>
        <w:bottom w:val="single" w:sz="4" w:space="0" w:color="97C83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7C83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6-30">
    <w:name w:val="List Table 6 Colorful Accent 3"/>
    <w:basedOn w:val="a3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EEAE1F" w:themeColor="accent3"/>
        <w:bottom w:val="single" w:sz="4" w:space="0" w:color="EEAE1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AE1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6-40">
    <w:name w:val="List Table 6 Colorful Accent 4"/>
    <w:basedOn w:val="a3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EC6814" w:themeColor="accent4"/>
        <w:bottom w:val="single" w:sz="4" w:space="0" w:color="EC681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681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6-50">
    <w:name w:val="List Table 6 Colorful Accent 5"/>
    <w:basedOn w:val="a3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7458AB" w:themeColor="accent5"/>
        <w:bottom w:val="single" w:sz="4" w:space="0" w:color="7458A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458A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6-60">
    <w:name w:val="List Table 6 Colorful Accent 6"/>
    <w:basedOn w:val="a3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24A5CD" w:themeColor="accent6"/>
        <w:bottom w:val="single" w:sz="4" w:space="0" w:color="24A5C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4A5C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73">
    <w:name w:val="List Table 7 Colorful"/>
    <w:basedOn w:val="a3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17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17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17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17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3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3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3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3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E1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E1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E1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E1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681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681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681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681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58A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58A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58A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58A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A5C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A5C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A5C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A5C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macro"/>
    <w:link w:val="afff9"/>
    <w:uiPriority w:val="99"/>
    <w:semiHidden/>
    <w:unhideWhenUsed/>
    <w:rsid w:val="006E5B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afff9">
    <w:name w:val="マクロ文字列 (文字)"/>
    <w:basedOn w:val="a2"/>
    <w:link w:val="afff8"/>
    <w:uiPriority w:val="99"/>
    <w:semiHidden/>
    <w:rsid w:val="006E5B0F"/>
    <w:rPr>
      <w:rFonts w:ascii="Consolas" w:hAnsi="Consolas"/>
      <w:sz w:val="22"/>
      <w:szCs w:val="20"/>
    </w:rPr>
  </w:style>
  <w:style w:type="table" w:styleId="82">
    <w:name w:val="Medium Grid 1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  <w:insideV w:val="single" w:sz="8" w:space="0" w:color="E76499" w:themeColor="accent1" w:themeTint="BF"/>
      </w:tblBorders>
    </w:tblPr>
    <w:tcPr>
      <w:shd w:val="clear" w:color="auto" w:fill="F7CCD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49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84">
    <w:name w:val="Medium Grid 1 Accent 2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  <w:insideV w:val="single" w:sz="8" w:space="0" w:color="B0D56C" w:themeColor="accent2" w:themeTint="BF"/>
      </w:tblBorders>
    </w:tblPr>
    <w:tcPr>
      <w:shd w:val="clear" w:color="auto" w:fill="E5F1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56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85">
    <w:name w:val="Medium Grid 1 Accent 3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  <w:insideV w:val="single" w:sz="8" w:space="0" w:color="F2C257" w:themeColor="accent3" w:themeTint="BF"/>
      </w:tblBorders>
    </w:tblPr>
    <w:tcPr>
      <w:shd w:val="clear" w:color="auto" w:fill="FAEA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C25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86">
    <w:name w:val="Medium Grid 1 Accent 4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  <w:insideV w:val="single" w:sz="8" w:space="0" w:color="F08D4E" w:themeColor="accent4" w:themeTint="BF"/>
      </w:tblBorders>
    </w:tblPr>
    <w:tcPr>
      <w:shd w:val="clear" w:color="auto" w:fill="FAD9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D4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87">
    <w:name w:val="Medium Grid 1 Accent 5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  <w:insideV w:val="single" w:sz="8" w:space="0" w:color="9681C0" w:themeColor="accent5" w:themeTint="BF"/>
      </w:tblBorders>
    </w:tblPr>
    <w:tcPr>
      <w:shd w:val="clear" w:color="auto" w:fill="DCD5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88">
    <w:name w:val="Medium Grid 1 Accent 6"/>
    <w:basedOn w:val="a3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  <w:insideV w:val="single" w:sz="8" w:space="0" w:color="53BFE0" w:themeColor="accent6" w:themeTint="BF"/>
      </w:tblBorders>
    </w:tblPr>
    <w:tcPr>
      <w:shd w:val="clear" w:color="auto" w:fill="C6E9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BF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92">
    <w:name w:val="Medium Grid 2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cPr>
      <w:shd w:val="clear" w:color="auto" w:fill="F7CCD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E3" w:themeFill="accent1" w:themeFillTint="33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tcBorders>
          <w:insideH w:val="single" w:sz="6" w:space="0" w:color="E03177" w:themeColor="accent1"/>
          <w:insideV w:val="single" w:sz="6" w:space="0" w:color="E03177" w:themeColor="accent1"/>
        </w:tcBorders>
        <w:shd w:val="clear" w:color="auto" w:fill="EF98B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cPr>
      <w:shd w:val="clear" w:color="auto" w:fill="E5F1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8" w:themeFill="accent2" w:themeFillTint="33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tcBorders>
          <w:insideH w:val="single" w:sz="6" w:space="0" w:color="97C83C" w:themeColor="accent2"/>
          <w:insideV w:val="single" w:sz="6" w:space="0" w:color="97C83C" w:themeColor="accent2"/>
        </w:tcBorders>
        <w:shd w:val="clear" w:color="auto" w:fill="CAE3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cPr>
      <w:shd w:val="clear" w:color="auto" w:fill="FAEA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2" w:themeFill="accent3" w:themeFillTint="33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tcBorders>
          <w:insideH w:val="single" w:sz="6" w:space="0" w:color="EEAE1F" w:themeColor="accent3"/>
          <w:insideV w:val="single" w:sz="6" w:space="0" w:color="EEAE1F" w:themeColor="accent3"/>
        </w:tcBorders>
        <w:shd w:val="clear" w:color="auto" w:fill="F6D68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cPr>
      <w:shd w:val="clear" w:color="auto" w:fill="FAD9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CF" w:themeFill="accent4" w:themeFillTint="33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tcBorders>
          <w:insideH w:val="single" w:sz="6" w:space="0" w:color="EC6814" w:themeColor="accent4"/>
          <w:insideV w:val="single" w:sz="6" w:space="0" w:color="EC6814" w:themeColor="accent4"/>
        </w:tcBorders>
        <w:shd w:val="clear" w:color="auto" w:fill="F5B3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cPr>
      <w:shd w:val="clear" w:color="auto" w:fill="DCD5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DEE" w:themeFill="accent5" w:themeFillTint="33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tcBorders>
          <w:insideH w:val="single" w:sz="6" w:space="0" w:color="7458AB" w:themeColor="accent5"/>
          <w:insideV w:val="single" w:sz="6" w:space="0" w:color="7458AB" w:themeColor="accent5"/>
        </w:tcBorders>
        <w:shd w:val="clear" w:color="auto" w:fill="B9AB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3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cPr>
      <w:shd w:val="clear" w:color="auto" w:fill="C6E9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DF7" w:themeFill="accent6" w:themeFillTint="33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tcBorders>
          <w:insideH w:val="single" w:sz="6" w:space="0" w:color="24A5CD" w:themeColor="accent6"/>
          <w:insideV w:val="single" w:sz="6" w:space="0" w:color="24A5CD" w:themeColor="accent6"/>
        </w:tcBorders>
        <w:shd w:val="clear" w:color="auto" w:fill="8DD4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CD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8B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8BB" w:themeFill="accent1" w:themeFillTint="7F"/>
      </w:tcPr>
    </w:tblStylePr>
  </w:style>
  <w:style w:type="table" w:styleId="102">
    <w:name w:val="Medium Grid 3 Accent 2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3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39D" w:themeFill="accent2" w:themeFillTint="7F"/>
      </w:tcPr>
    </w:tblStylePr>
  </w:style>
  <w:style w:type="table" w:styleId="103">
    <w:name w:val="Medium Grid 3 Accent 3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A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68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68F" w:themeFill="accent3" w:themeFillTint="7F"/>
      </w:tcPr>
    </w:tblStylePr>
  </w:style>
  <w:style w:type="table" w:styleId="104">
    <w:name w:val="Medium Grid 3 Accent 4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9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3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389" w:themeFill="accent4" w:themeFillTint="7F"/>
      </w:tcPr>
    </w:tblStylePr>
  </w:style>
  <w:style w:type="table" w:styleId="105">
    <w:name w:val="Medium Grid 3 Accent 5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5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AB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ABD5" w:themeFill="accent5" w:themeFillTint="7F"/>
      </w:tcPr>
    </w:tblStylePr>
  </w:style>
  <w:style w:type="table" w:styleId="106">
    <w:name w:val="Medium Grid 3 Accent 6"/>
    <w:basedOn w:val="a3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9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4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4EB" w:themeFill="accent6" w:themeFillTint="7F"/>
      </w:tcPr>
    </w:tblStylePr>
  </w:style>
  <w:style w:type="table" w:styleId="64">
    <w:name w:val="Medium List 1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177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shd w:val="clear" w:color="auto" w:fill="F7CCDD" w:themeFill="accent1" w:themeFillTint="3F"/>
      </w:tcPr>
    </w:tblStylePr>
  </w:style>
  <w:style w:type="table" w:styleId="66">
    <w:name w:val="Medium List 1 Accent 2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3C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shd w:val="clear" w:color="auto" w:fill="E5F1CE" w:themeFill="accent2" w:themeFillTint="3F"/>
      </w:tcPr>
    </w:tblStylePr>
  </w:style>
  <w:style w:type="table" w:styleId="67">
    <w:name w:val="Medium List 1 Accent 3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E1F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shd w:val="clear" w:color="auto" w:fill="FAEAC7" w:themeFill="accent3" w:themeFillTint="3F"/>
      </w:tcPr>
    </w:tblStylePr>
  </w:style>
  <w:style w:type="table" w:styleId="68">
    <w:name w:val="Medium List 1 Accent 4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6814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shd w:val="clear" w:color="auto" w:fill="FAD9C4" w:themeFill="accent4" w:themeFillTint="3F"/>
      </w:tcPr>
    </w:tblStylePr>
  </w:style>
  <w:style w:type="table" w:styleId="69">
    <w:name w:val="Medium List 1 Accent 5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58AB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shd w:val="clear" w:color="auto" w:fill="DCD5EA" w:themeFill="accent5" w:themeFillTint="3F"/>
      </w:tcPr>
    </w:tblStylePr>
  </w:style>
  <w:style w:type="table" w:styleId="6a">
    <w:name w:val="Medium List 1 Accent 6"/>
    <w:basedOn w:val="a3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A5CD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shd w:val="clear" w:color="auto" w:fill="C6E9F5" w:themeFill="accent6" w:themeFillTint="3F"/>
      </w:tcPr>
    </w:tblStylePr>
  </w:style>
  <w:style w:type="table" w:styleId="74">
    <w:name w:val="Medium List 2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17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17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17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CD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E1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E1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A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681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681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8A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8A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3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A5C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A5C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9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CD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A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5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3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9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3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a">
    <w:name w:val="Message Header"/>
    <w:basedOn w:val="a1"/>
    <w:link w:val="afffb"/>
    <w:uiPriority w:val="99"/>
    <w:semiHidden/>
    <w:unhideWhenUsed/>
    <w:rsid w:val="006E5B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afffb">
    <w:name w:val="メッセージ見出し (文字)"/>
    <w:basedOn w:val="a2"/>
    <w:link w:val="afffa"/>
    <w:uiPriority w:val="99"/>
    <w:semiHidden/>
    <w:rsid w:val="006E5B0F"/>
    <w:rPr>
      <w:rFonts w:asciiTheme="majorHAnsi" w:eastAsiaTheme="majorEastAsia" w:hAnsiTheme="majorHAnsi" w:cstheme="majorBidi"/>
      <w:shd w:val="pct20" w:color="auto" w:fill="auto"/>
    </w:rPr>
  </w:style>
  <w:style w:type="paragraph" w:styleId="Web">
    <w:name w:val="Normal (Web)"/>
    <w:basedOn w:val="a1"/>
    <w:uiPriority w:val="99"/>
    <w:semiHidden/>
    <w:unhideWhenUsed/>
    <w:rsid w:val="006E5B0F"/>
    <w:rPr>
      <w:rFonts w:ascii="Times New Roman" w:hAnsi="Times New Roman" w:cs="Times New Roman"/>
    </w:rPr>
  </w:style>
  <w:style w:type="paragraph" w:styleId="afffc">
    <w:name w:val="Normal Indent"/>
    <w:basedOn w:val="a1"/>
    <w:uiPriority w:val="99"/>
    <w:semiHidden/>
    <w:unhideWhenUsed/>
    <w:rsid w:val="006E5B0F"/>
    <w:pPr>
      <w:ind w:left="720"/>
    </w:pPr>
  </w:style>
  <w:style w:type="paragraph" w:styleId="afffd">
    <w:name w:val="Note Heading"/>
    <w:basedOn w:val="a1"/>
    <w:next w:val="a1"/>
    <w:link w:val="afffe"/>
    <w:uiPriority w:val="99"/>
    <w:semiHidden/>
    <w:unhideWhenUsed/>
    <w:rsid w:val="006E5B0F"/>
    <w:pPr>
      <w:spacing w:after="0" w:line="240" w:lineRule="auto"/>
    </w:pPr>
  </w:style>
  <w:style w:type="character" w:customStyle="1" w:styleId="afffe">
    <w:name w:val="記 (文字)"/>
    <w:basedOn w:val="a2"/>
    <w:link w:val="afffd"/>
    <w:uiPriority w:val="99"/>
    <w:semiHidden/>
    <w:rsid w:val="006E5B0F"/>
  </w:style>
  <w:style w:type="character" w:styleId="affff">
    <w:name w:val="page number"/>
    <w:basedOn w:val="a2"/>
    <w:uiPriority w:val="99"/>
    <w:semiHidden/>
    <w:unhideWhenUsed/>
    <w:rsid w:val="006E5B0F"/>
  </w:style>
  <w:style w:type="table" w:styleId="1f">
    <w:name w:val="Plain Table 1"/>
    <w:basedOn w:val="a3"/>
    <w:uiPriority w:val="41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3"/>
    <w:uiPriority w:val="42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3"/>
    <w:uiPriority w:val="43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3"/>
    <w:uiPriority w:val="44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3"/>
    <w:uiPriority w:val="45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1"/>
    <w:link w:val="affff1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affff1">
    <w:name w:val="書式なし (文字)"/>
    <w:basedOn w:val="a2"/>
    <w:link w:val="affff0"/>
    <w:uiPriority w:val="99"/>
    <w:semiHidden/>
    <w:rsid w:val="006E5B0F"/>
    <w:rPr>
      <w:rFonts w:ascii="Consolas" w:hAnsi="Consolas"/>
      <w:sz w:val="22"/>
      <w:szCs w:val="21"/>
    </w:rPr>
  </w:style>
  <w:style w:type="paragraph" w:styleId="affff2">
    <w:name w:val="Quote"/>
    <w:basedOn w:val="a1"/>
    <w:next w:val="a1"/>
    <w:link w:val="affff3"/>
    <w:uiPriority w:val="29"/>
    <w:semiHidden/>
    <w:unhideWhenUsed/>
    <w:qFormat/>
    <w:rsid w:val="006E5B0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2"/>
    <w:link w:val="affff2"/>
    <w:uiPriority w:val="29"/>
    <w:semiHidden/>
    <w:rsid w:val="006E5B0F"/>
    <w:rPr>
      <w:i/>
      <w:iCs/>
      <w:color w:val="404040" w:themeColor="text1" w:themeTint="BF"/>
    </w:rPr>
  </w:style>
  <w:style w:type="paragraph" w:styleId="affff4">
    <w:name w:val="Salutation"/>
    <w:basedOn w:val="a1"/>
    <w:next w:val="a1"/>
    <w:link w:val="affff5"/>
    <w:uiPriority w:val="99"/>
    <w:semiHidden/>
    <w:unhideWhenUsed/>
    <w:rsid w:val="006E5B0F"/>
  </w:style>
  <w:style w:type="character" w:customStyle="1" w:styleId="affff5">
    <w:name w:val="挨拶文 (文字)"/>
    <w:basedOn w:val="a2"/>
    <w:link w:val="affff4"/>
    <w:uiPriority w:val="99"/>
    <w:semiHidden/>
    <w:rsid w:val="006E5B0F"/>
  </w:style>
  <w:style w:type="paragraph" w:styleId="affff6">
    <w:name w:val="Signature"/>
    <w:basedOn w:val="a1"/>
    <w:link w:val="affff7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affff7">
    <w:name w:val="署名 (文字)"/>
    <w:basedOn w:val="a2"/>
    <w:link w:val="affff6"/>
    <w:uiPriority w:val="99"/>
    <w:semiHidden/>
    <w:rsid w:val="006E5B0F"/>
  </w:style>
  <w:style w:type="character" w:styleId="affff8">
    <w:name w:val="Strong"/>
    <w:basedOn w:val="a2"/>
    <w:uiPriority w:val="22"/>
    <w:unhideWhenUsed/>
    <w:qFormat/>
    <w:rsid w:val="006E5B0F"/>
    <w:rPr>
      <w:b/>
      <w:bCs/>
    </w:rPr>
  </w:style>
  <w:style w:type="character" w:styleId="affff9">
    <w:name w:val="Subtle Emphasis"/>
    <w:basedOn w:val="a2"/>
    <w:uiPriority w:val="19"/>
    <w:semiHidden/>
    <w:unhideWhenUsed/>
    <w:qFormat/>
    <w:rsid w:val="006E5B0F"/>
    <w:rPr>
      <w:i/>
      <w:iCs/>
      <w:color w:val="404040" w:themeColor="text1" w:themeTint="BF"/>
    </w:rPr>
  </w:style>
  <w:style w:type="character" w:styleId="affffa">
    <w:name w:val="Subtle Reference"/>
    <w:basedOn w:val="a2"/>
    <w:uiPriority w:val="31"/>
    <w:semiHidden/>
    <w:unhideWhenUsed/>
    <w:qFormat/>
    <w:rsid w:val="006E5B0F"/>
    <w:rPr>
      <w:smallCaps/>
      <w:color w:val="5A5A5A" w:themeColor="text1" w:themeTint="A5"/>
    </w:rPr>
  </w:style>
  <w:style w:type="table" w:styleId="3-D1">
    <w:name w:val="Table 3D effects 1"/>
    <w:basedOn w:val="a3"/>
    <w:uiPriority w:val="99"/>
    <w:semiHidden/>
    <w:unhideWhenUsed/>
    <w:rsid w:val="006E5B0F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3"/>
    <w:uiPriority w:val="99"/>
    <w:semiHidden/>
    <w:unhideWhenUsed/>
    <w:rsid w:val="006E5B0F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3"/>
    <w:uiPriority w:val="99"/>
    <w:semiHidden/>
    <w:unhideWhenUsed/>
    <w:rsid w:val="006E5B0F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uiPriority w:val="99"/>
    <w:semiHidden/>
    <w:unhideWhenUsed/>
    <w:rsid w:val="006E5B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3"/>
    <w:uiPriority w:val="99"/>
    <w:semiHidden/>
    <w:unhideWhenUsed/>
    <w:rsid w:val="006E5B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3"/>
    <w:uiPriority w:val="99"/>
    <w:semiHidden/>
    <w:unhideWhenUsed/>
    <w:rsid w:val="006E5B0F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3"/>
    <w:uiPriority w:val="99"/>
    <w:semiHidden/>
    <w:unhideWhenUsed/>
    <w:rsid w:val="006E5B0F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3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3"/>
    <w:uiPriority w:val="99"/>
    <w:semiHidden/>
    <w:unhideWhenUsed/>
    <w:rsid w:val="006E5B0F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3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3"/>
    <w:uiPriority w:val="99"/>
    <w:semiHidden/>
    <w:unhideWhenUsed/>
    <w:rsid w:val="006E5B0F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3"/>
    <w:uiPriority w:val="99"/>
    <w:semiHidden/>
    <w:unhideWhenUsed/>
    <w:rsid w:val="006E5B0F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b">
    <w:name w:val="Table Contemporary"/>
    <w:basedOn w:val="a3"/>
    <w:uiPriority w:val="99"/>
    <w:semiHidden/>
    <w:unhideWhenUsed/>
    <w:rsid w:val="006E5B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Table Elegant"/>
    <w:basedOn w:val="a3"/>
    <w:uiPriority w:val="99"/>
    <w:semiHidden/>
    <w:unhideWhenUsed/>
    <w:rsid w:val="006E5B0F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3"/>
    <w:uiPriority w:val="99"/>
    <w:semiHidden/>
    <w:unhideWhenUsed/>
    <w:rsid w:val="006E5B0F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3"/>
    <w:uiPriority w:val="99"/>
    <w:semiHidden/>
    <w:unhideWhenUsed/>
    <w:rsid w:val="006E5B0F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3"/>
    <w:uiPriority w:val="99"/>
    <w:semiHidden/>
    <w:unhideWhenUsed/>
    <w:rsid w:val="006E5B0F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Grid Table Light"/>
    <w:basedOn w:val="a3"/>
    <w:uiPriority w:val="40"/>
    <w:rsid w:val="006E5B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3"/>
    <w:uiPriority w:val="99"/>
    <w:semiHidden/>
    <w:unhideWhenUsed/>
    <w:rsid w:val="006E5B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3"/>
    <w:uiPriority w:val="99"/>
    <w:semiHidden/>
    <w:unhideWhenUsed/>
    <w:rsid w:val="006E5B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3"/>
    <w:uiPriority w:val="99"/>
    <w:semiHidden/>
    <w:unhideWhenUsed/>
    <w:rsid w:val="006E5B0F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3"/>
    <w:uiPriority w:val="99"/>
    <w:semiHidden/>
    <w:unhideWhenUsed/>
    <w:rsid w:val="006E5B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3"/>
    <w:uiPriority w:val="99"/>
    <w:semiHidden/>
    <w:unhideWhenUsed/>
    <w:rsid w:val="006E5B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e">
    <w:name w:val="table of authorities"/>
    <w:basedOn w:val="a1"/>
    <w:next w:val="a1"/>
    <w:uiPriority w:val="99"/>
    <w:semiHidden/>
    <w:unhideWhenUsed/>
    <w:rsid w:val="006E5B0F"/>
    <w:pPr>
      <w:spacing w:after="0"/>
      <w:ind w:left="240" w:hanging="240"/>
    </w:pPr>
  </w:style>
  <w:style w:type="paragraph" w:styleId="afffff">
    <w:name w:val="table of figures"/>
    <w:basedOn w:val="a1"/>
    <w:next w:val="a1"/>
    <w:uiPriority w:val="99"/>
    <w:semiHidden/>
    <w:unhideWhenUsed/>
    <w:rsid w:val="006E5B0F"/>
    <w:pPr>
      <w:spacing w:after="0"/>
    </w:pPr>
  </w:style>
  <w:style w:type="table" w:styleId="afffff0">
    <w:name w:val="Table Professional"/>
    <w:basedOn w:val="a3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3"/>
    <w:uiPriority w:val="99"/>
    <w:semiHidden/>
    <w:unhideWhenUsed/>
    <w:rsid w:val="006E5B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3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3"/>
    <w:uiPriority w:val="99"/>
    <w:semiHidden/>
    <w:unhideWhenUsed/>
    <w:rsid w:val="006E5B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3"/>
    <w:uiPriority w:val="99"/>
    <w:semiHidden/>
    <w:unhideWhenUsed/>
    <w:rsid w:val="006E5B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Table Theme"/>
    <w:basedOn w:val="a3"/>
    <w:uiPriority w:val="99"/>
    <w:semiHidden/>
    <w:unhideWhenUsed/>
    <w:rsid w:val="006E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6E5B0F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2">
    <w:name w:val="toa heading"/>
    <w:basedOn w:val="a1"/>
    <w:next w:val="a1"/>
    <w:uiPriority w:val="99"/>
    <w:semiHidden/>
    <w:unhideWhenUsed/>
    <w:rsid w:val="006E5B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1f7">
    <w:name w:val="toc 1"/>
    <w:basedOn w:val="a1"/>
    <w:next w:val="a1"/>
    <w:autoRedefine/>
    <w:uiPriority w:val="39"/>
    <w:semiHidden/>
    <w:unhideWhenUsed/>
    <w:rsid w:val="006E5B0F"/>
    <w:pPr>
      <w:spacing w:after="100"/>
    </w:pPr>
  </w:style>
  <w:style w:type="paragraph" w:styleId="2ff1">
    <w:name w:val="toc 2"/>
    <w:basedOn w:val="a1"/>
    <w:next w:val="a1"/>
    <w:autoRedefine/>
    <w:uiPriority w:val="39"/>
    <w:semiHidden/>
    <w:unhideWhenUsed/>
    <w:rsid w:val="006E5B0F"/>
    <w:pPr>
      <w:spacing w:after="100"/>
      <w:ind w:left="240"/>
    </w:pPr>
  </w:style>
  <w:style w:type="paragraph" w:styleId="3fa">
    <w:name w:val="toc 3"/>
    <w:basedOn w:val="a1"/>
    <w:next w:val="a1"/>
    <w:autoRedefine/>
    <w:uiPriority w:val="39"/>
    <w:semiHidden/>
    <w:unhideWhenUsed/>
    <w:rsid w:val="006E5B0F"/>
    <w:pPr>
      <w:spacing w:after="100"/>
      <w:ind w:left="480"/>
    </w:pPr>
  </w:style>
  <w:style w:type="paragraph" w:styleId="4f4">
    <w:name w:val="toc 4"/>
    <w:basedOn w:val="a1"/>
    <w:next w:val="a1"/>
    <w:autoRedefine/>
    <w:uiPriority w:val="39"/>
    <w:semiHidden/>
    <w:unhideWhenUsed/>
    <w:rsid w:val="006E5B0F"/>
    <w:pPr>
      <w:spacing w:after="100"/>
      <w:ind w:left="720"/>
    </w:pPr>
  </w:style>
  <w:style w:type="paragraph" w:styleId="5f3">
    <w:name w:val="toc 5"/>
    <w:basedOn w:val="a1"/>
    <w:next w:val="a1"/>
    <w:autoRedefine/>
    <w:uiPriority w:val="39"/>
    <w:semiHidden/>
    <w:unhideWhenUsed/>
    <w:rsid w:val="006E5B0F"/>
    <w:pPr>
      <w:spacing w:after="100"/>
      <w:ind w:left="960"/>
    </w:pPr>
  </w:style>
  <w:style w:type="paragraph" w:styleId="6d">
    <w:name w:val="toc 6"/>
    <w:basedOn w:val="a1"/>
    <w:next w:val="a1"/>
    <w:autoRedefine/>
    <w:uiPriority w:val="39"/>
    <w:semiHidden/>
    <w:unhideWhenUsed/>
    <w:rsid w:val="006E5B0F"/>
    <w:pPr>
      <w:spacing w:after="100"/>
      <w:ind w:left="1200"/>
    </w:pPr>
  </w:style>
  <w:style w:type="paragraph" w:styleId="7d">
    <w:name w:val="toc 7"/>
    <w:basedOn w:val="a1"/>
    <w:next w:val="a1"/>
    <w:autoRedefine/>
    <w:uiPriority w:val="39"/>
    <w:semiHidden/>
    <w:unhideWhenUsed/>
    <w:rsid w:val="006E5B0F"/>
    <w:pPr>
      <w:spacing w:after="100"/>
      <w:ind w:left="1440"/>
    </w:pPr>
  </w:style>
  <w:style w:type="paragraph" w:styleId="8b">
    <w:name w:val="toc 8"/>
    <w:basedOn w:val="a1"/>
    <w:next w:val="a1"/>
    <w:autoRedefine/>
    <w:uiPriority w:val="39"/>
    <w:semiHidden/>
    <w:unhideWhenUsed/>
    <w:rsid w:val="006E5B0F"/>
    <w:pPr>
      <w:spacing w:after="100"/>
      <w:ind w:left="1680"/>
    </w:pPr>
  </w:style>
  <w:style w:type="paragraph" w:styleId="99">
    <w:name w:val="toc 9"/>
    <w:basedOn w:val="a1"/>
    <w:next w:val="a1"/>
    <w:autoRedefine/>
    <w:uiPriority w:val="39"/>
    <w:semiHidden/>
    <w:unhideWhenUsed/>
    <w:rsid w:val="006E5B0F"/>
    <w:pPr>
      <w:spacing w:after="100"/>
      <w:ind w:left="1920"/>
    </w:pPr>
  </w:style>
  <w:style w:type="paragraph" w:styleId="afffff3">
    <w:name w:val="TOC Heading"/>
    <w:basedOn w:val="1"/>
    <w:next w:val="a1"/>
    <w:uiPriority w:val="39"/>
    <w:semiHidden/>
    <w:unhideWhenUsed/>
    <w:qFormat/>
    <w:rsid w:val="006E5B0F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B11A57" w:themeColor="accent1" w:themeShade="BF"/>
      <w:sz w:val="32"/>
      <w:szCs w:val="32"/>
    </w:rPr>
  </w:style>
  <w:style w:type="character" w:styleId="afffff4">
    <w:name w:val="Unresolved Mention"/>
    <w:basedOn w:val="a2"/>
    <w:uiPriority w:val="99"/>
    <w:semiHidden/>
    <w:unhideWhenUsed/>
    <w:rsid w:val="00C50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ports@mitaka-sportsandculture.or.jp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g"/><Relationship Id="rId5" Type="http://schemas.openxmlformats.org/officeDocument/2006/relationships/styles" Target="styles.xml"/><Relationship Id="rId15" Type="http://schemas.openxmlformats.org/officeDocument/2006/relationships/image" Target="media/image5.emf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ports@mitaka-sportsandculture.or.j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eha\AppData\Local\Microsoft\Office\16.0\DTS\ja-JP%7bFD515C90-0501-4DFF-99D0-5E5724AE4B28%7d\%7bFC360E4A-BCD0-4C1B-B699-6BB4BC9125CD%7dTFbad2082e-0132-429d-b530-22d9dc93f17554761bfd_win32-1dc70f25ca6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C8E4A052FF04639993E0D41E89255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318189-0826-4BBF-9099-E8CECC23CD78}"/>
      </w:docPartPr>
      <w:docPartBody>
        <w:p w:rsidR="004F1D78" w:rsidRDefault="00FD7F4D" w:rsidP="00FD7F4D">
          <w:pPr>
            <w:pStyle w:val="9C8E4A052FF04639993E0D41E89255C0"/>
          </w:pPr>
          <w:r>
            <w:rPr>
              <w:lang w:val="ja-JP" w:bidi="ja-JP"/>
            </w:rPr>
            <w:t>郵便番号、都道府県、</w:t>
          </w:r>
          <w:r w:rsidRPr="00B4120A">
            <w:rPr>
              <w:lang w:bidi="ja-JP"/>
            </w:rPr>
            <w:br/>
          </w:r>
          <w:r>
            <w:rPr>
              <w:lang w:val="ja-JP" w:bidi="ja-JP"/>
            </w:rPr>
            <w:t>市区町村、番地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65"/>
    <w:rsid w:val="00035D6B"/>
    <w:rsid w:val="000442CD"/>
    <w:rsid w:val="002805A3"/>
    <w:rsid w:val="00290F65"/>
    <w:rsid w:val="00294D50"/>
    <w:rsid w:val="003873E7"/>
    <w:rsid w:val="003C53CC"/>
    <w:rsid w:val="00403FA3"/>
    <w:rsid w:val="004556B8"/>
    <w:rsid w:val="004F1D78"/>
    <w:rsid w:val="005325D4"/>
    <w:rsid w:val="005D724E"/>
    <w:rsid w:val="006E5BEC"/>
    <w:rsid w:val="00720798"/>
    <w:rsid w:val="00751C26"/>
    <w:rsid w:val="007A1F69"/>
    <w:rsid w:val="0082699E"/>
    <w:rsid w:val="00876621"/>
    <w:rsid w:val="00876872"/>
    <w:rsid w:val="0088771C"/>
    <w:rsid w:val="00891665"/>
    <w:rsid w:val="008B3419"/>
    <w:rsid w:val="008C0EEE"/>
    <w:rsid w:val="008E1CD0"/>
    <w:rsid w:val="00901B1F"/>
    <w:rsid w:val="009234CD"/>
    <w:rsid w:val="009804E0"/>
    <w:rsid w:val="00982EB3"/>
    <w:rsid w:val="009C1139"/>
    <w:rsid w:val="00A9068C"/>
    <w:rsid w:val="00AF142D"/>
    <w:rsid w:val="00B8037B"/>
    <w:rsid w:val="00B94EE9"/>
    <w:rsid w:val="00C21713"/>
    <w:rsid w:val="00C93C2F"/>
    <w:rsid w:val="00D13131"/>
    <w:rsid w:val="00DA576C"/>
    <w:rsid w:val="00DF7667"/>
    <w:rsid w:val="00F16C29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8E4A052FF04639993E0D41E89255C0">
    <w:name w:val="9C8E4A052FF04639993E0D41E89255C0"/>
    <w:rsid w:val="00FD7F4D"/>
    <w:pPr>
      <w:widowControl w:val="0"/>
      <w:spacing w:after="160" w:line="259" w:lineRule="auto"/>
    </w:pPr>
    <w:rPr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58938BCCB94342BAC7F718863C370A" ma:contentTypeVersion="14" ma:contentTypeDescription="新しいドキュメントを作成します。" ma:contentTypeScope="" ma:versionID="711e72cfa8e3b4ca8b1a59f4a93a83b2">
  <xsd:schema xmlns:xsd="http://www.w3.org/2001/XMLSchema" xmlns:xs="http://www.w3.org/2001/XMLSchema" xmlns:p="http://schemas.microsoft.com/office/2006/metadata/properties" xmlns:ns1="http://schemas.microsoft.com/sharepoint/v3" xmlns:ns2="c26db47b-7cd2-4ff3-b1a6-8dda4d088dd5" xmlns:ns3="1874a107-0ed4-4b76-a622-853cc758e8f0" targetNamespace="http://schemas.microsoft.com/office/2006/metadata/properties" ma:root="true" ma:fieldsID="50912c9d857c37e1062d1ba9ce8a92bd" ns1:_="" ns2:_="" ns3:_="">
    <xsd:import namespace="http://schemas.microsoft.com/sharepoint/v3"/>
    <xsd:import namespace="c26db47b-7cd2-4ff3-b1a6-8dda4d088dd5"/>
    <xsd:import namespace="1874a107-0ed4-4b76-a622-853cc758e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db47b-7cd2-4ff3-b1a6-8dda4d088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aac9dcb-8c63-4d12-8230-8a7553246f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a107-0ed4-4b76-a622-853cc758e8f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373d874-d1c2-461c-8fa0-065c8bc88a41}" ma:internalName="TaxCatchAll" ma:showField="CatchAllData" ma:web="1874a107-0ed4-4b76-a622-853cc758e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874a107-0ed4-4b76-a622-853cc758e8f0" xsi:nil="true"/>
    <lcf76f155ced4ddcb4097134ff3c332f xmlns="c26db47b-7cd2-4ff3-b1a6-8dda4d088d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7EDCFF-4B91-44CB-B30D-61030995C8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0984E-A6CB-40AB-9DC4-BE73E6AF0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6db47b-7cd2-4ff3-b1a6-8dda4d088dd5"/>
    <ds:schemaRef ds:uri="1874a107-0ed4-4b76-a622-853cc758e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0027A6-9B46-4B53-AB02-1BF9935B6AA9}">
  <ds:schemaRefs>
    <ds:schemaRef ds:uri="http://schemas.microsoft.com/sharepoint/v3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1874a107-0ed4-4b76-a622-853cc758e8f0"/>
    <ds:schemaRef ds:uri="http://schemas.microsoft.com/office/infopath/2007/PartnerControls"/>
    <ds:schemaRef ds:uri="c26db47b-7cd2-4ff3-b1a6-8dda4d088dd5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{FC360E4A-BCD0-4C1B-B699-6BB4BC9125CD}TFbad2082e-0132-429d-b530-22d9dc93f17554761bfd_win32-1dc70f25ca6b.dotx</Template>
  <TotalTime>12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rieha</dc:creator>
  <cp:keywords/>
  <dc:description/>
  <cp:lastModifiedBy>青木　稜香</cp:lastModifiedBy>
  <cp:revision>2</cp:revision>
  <cp:lastPrinted>2026-08-29T04:55:00Z</cp:lastPrinted>
  <dcterms:created xsi:type="dcterms:W3CDTF">2026-09-02T03:07:00Z</dcterms:created>
  <dcterms:modified xsi:type="dcterms:W3CDTF">2026-09-02T03:07:00Z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0x0101003B58938BCCB94342BAC7F718863C370A</vt:lpwstr>
  </property>
  <property fmtid="{D5CDD505-2E9C-101B-9397-08002B2CF9AE}" pid="3" name="MediaServiceImageTags">
    <vt:lpwstr/>
  </property>
</Properties>
</file>